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40" w:type="dxa"/>
        <w:jc w:val="center"/>
        <w:tblLook w:val="01E0" w:firstRow="1" w:lastRow="1" w:firstColumn="1" w:lastColumn="1" w:noHBand="0" w:noVBand="0"/>
      </w:tblPr>
      <w:tblGrid>
        <w:gridCol w:w="3800"/>
        <w:gridCol w:w="5440"/>
      </w:tblGrid>
      <w:tr w:rsidR="00AE08C1" w:rsidRPr="00AE08C1" w14:paraId="01188C52" w14:textId="77777777" w:rsidTr="004E33B4">
        <w:trPr>
          <w:trHeight w:val="898"/>
          <w:jc w:val="center"/>
        </w:trPr>
        <w:tc>
          <w:tcPr>
            <w:tcW w:w="3800" w:type="dxa"/>
          </w:tcPr>
          <w:p w14:paraId="14246877" w14:textId="77777777" w:rsidR="00324673" w:rsidRPr="00AE08C1" w:rsidRDefault="00324673" w:rsidP="00231A94">
            <w:pPr>
              <w:spacing w:before="0" w:after="0"/>
              <w:ind w:left="-20" w:firstLine="6"/>
              <w:jc w:val="center"/>
              <w:rPr>
                <w:rFonts w:ascii="Times New Roman" w:hAnsi="Times New Roman"/>
                <w:b/>
                <w:bCs/>
                <w:sz w:val="26"/>
                <w:szCs w:val="26"/>
              </w:rPr>
            </w:pPr>
            <w:r w:rsidRPr="00AE08C1">
              <w:rPr>
                <w:rFonts w:ascii="Times New Roman" w:hAnsi="Times New Roman"/>
                <w:b/>
                <w:sz w:val="26"/>
                <w:szCs w:val="26"/>
              </w:rPr>
              <w:br w:type="page"/>
            </w:r>
            <w:r w:rsidRPr="00AE08C1">
              <w:rPr>
                <w:rFonts w:ascii="Times New Roman" w:hAnsi="Times New Roman"/>
                <w:b/>
                <w:bCs/>
                <w:sz w:val="26"/>
                <w:szCs w:val="26"/>
              </w:rPr>
              <w:t>HỘI ĐỒNG NHÂN DÂN</w:t>
            </w:r>
          </w:p>
          <w:p w14:paraId="53C85F17" w14:textId="77777777" w:rsidR="00324673" w:rsidRPr="00AE08C1" w:rsidRDefault="00324673" w:rsidP="00231A94">
            <w:pPr>
              <w:spacing w:before="0" w:after="0"/>
              <w:ind w:left="-20" w:firstLine="6"/>
              <w:jc w:val="center"/>
              <w:rPr>
                <w:rFonts w:ascii="Times New Roman" w:hAnsi="Times New Roman"/>
                <w:b/>
                <w:bCs/>
                <w:spacing w:val="-10"/>
                <w:sz w:val="26"/>
                <w:szCs w:val="26"/>
              </w:rPr>
            </w:pPr>
            <w:r w:rsidRPr="00AE08C1">
              <w:rPr>
                <w:noProof/>
                <w:sz w:val="26"/>
                <w:szCs w:val="26"/>
                <w:lang w:val="en-US"/>
              </w:rPr>
              <mc:AlternateContent>
                <mc:Choice Requires="wps">
                  <w:drawing>
                    <wp:anchor distT="4294967295" distB="4294967295" distL="114300" distR="114300" simplePos="0" relativeHeight="251662336" behindDoc="0" locked="0" layoutInCell="1" allowOverlap="1" wp14:anchorId="5E12E5EB" wp14:editId="38D6A69C">
                      <wp:simplePos x="0" y="0"/>
                      <wp:positionH relativeFrom="column">
                        <wp:posOffset>809625</wp:posOffset>
                      </wp:positionH>
                      <wp:positionV relativeFrom="paragraph">
                        <wp:posOffset>252730</wp:posOffset>
                      </wp:positionV>
                      <wp:extent cx="619125" cy="0"/>
                      <wp:effectExtent l="0" t="0" r="28575" b="19050"/>
                      <wp:wrapNone/>
                      <wp:docPr id="1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31CA39" id="Line 44"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75pt,19.9pt" to="11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"/>
                  </w:pict>
                </mc:Fallback>
              </mc:AlternateContent>
            </w:r>
            <w:r w:rsidRPr="00AE08C1">
              <w:rPr>
                <w:rFonts w:ascii="Times New Roman" w:hAnsi="Times New Roman"/>
                <w:b/>
                <w:bCs/>
                <w:sz w:val="26"/>
                <w:szCs w:val="26"/>
              </w:rPr>
              <w:t>TỈNH TÂY NINH</w:t>
            </w:r>
          </w:p>
        </w:tc>
        <w:tc>
          <w:tcPr>
            <w:tcW w:w="5440" w:type="dxa"/>
          </w:tcPr>
          <w:p w14:paraId="48F4E898" w14:textId="77777777" w:rsidR="00324673" w:rsidRPr="00AE08C1" w:rsidRDefault="00324673" w:rsidP="00231A94">
            <w:pPr>
              <w:spacing w:before="0" w:after="0"/>
              <w:ind w:firstLine="0"/>
              <w:jc w:val="center"/>
              <w:rPr>
                <w:rFonts w:ascii="Times New Roman" w:hAnsi="Times New Roman"/>
                <w:b/>
                <w:bCs/>
                <w:spacing w:val="-10"/>
                <w:sz w:val="26"/>
                <w:szCs w:val="26"/>
              </w:rPr>
            </w:pPr>
            <w:r w:rsidRPr="00AE08C1">
              <w:rPr>
                <w:rFonts w:ascii="Times New Roman" w:hAnsi="Times New Roman"/>
                <w:b/>
                <w:bCs/>
                <w:spacing w:val="-10"/>
                <w:sz w:val="26"/>
                <w:szCs w:val="26"/>
              </w:rPr>
              <w:t>CỘNG HÒA XÃ HỘI CHỦ NGHĨA VIỆT NAM</w:t>
            </w:r>
          </w:p>
          <w:p w14:paraId="768BF6FE" w14:textId="77777777" w:rsidR="00324673" w:rsidRPr="00AE08C1" w:rsidRDefault="00324673" w:rsidP="00231A94">
            <w:pPr>
              <w:spacing w:before="0" w:after="0"/>
              <w:ind w:firstLine="0"/>
              <w:jc w:val="center"/>
              <w:rPr>
                <w:rFonts w:ascii="Times New Roman" w:hAnsi="Times New Roman"/>
                <w:b/>
                <w:bCs/>
                <w:sz w:val="28"/>
                <w:szCs w:val="28"/>
              </w:rPr>
            </w:pPr>
            <w:r w:rsidRPr="00AE08C1">
              <w:rPr>
                <w:rFonts w:ascii="Times New Roman" w:hAnsi="Times New Roman" w:hint="eastAsia"/>
                <w:b/>
                <w:bCs/>
                <w:sz w:val="28"/>
                <w:szCs w:val="28"/>
              </w:rPr>
              <w:t>Đ</w:t>
            </w:r>
            <w:r w:rsidRPr="00AE08C1">
              <w:rPr>
                <w:rFonts w:ascii="Times New Roman" w:hAnsi="Times New Roman"/>
                <w:b/>
                <w:bCs/>
                <w:sz w:val="28"/>
                <w:szCs w:val="28"/>
              </w:rPr>
              <w:t>ộc lập - Tự do - Hạnh phúc</w:t>
            </w:r>
          </w:p>
          <w:p w14:paraId="728F5E10" w14:textId="77777777" w:rsidR="00324673" w:rsidRPr="00AE08C1" w:rsidRDefault="00324673" w:rsidP="00231A94">
            <w:pPr>
              <w:spacing w:before="0" w:after="0"/>
              <w:ind w:firstLine="0"/>
              <w:jc w:val="center"/>
              <w:rPr>
                <w:rFonts w:ascii="Times New Roman" w:hAnsi="Times New Roman"/>
                <w:bCs/>
                <w:sz w:val="26"/>
                <w:szCs w:val="26"/>
              </w:rPr>
            </w:pPr>
            <w:r w:rsidRPr="00AE08C1">
              <w:rPr>
                <w:noProof/>
                <w:sz w:val="26"/>
                <w:szCs w:val="26"/>
                <w:lang w:val="en-US"/>
              </w:rPr>
              <mc:AlternateContent>
                <mc:Choice Requires="wps">
                  <w:drawing>
                    <wp:anchor distT="4294967295" distB="4294967295" distL="114300" distR="114300" simplePos="0" relativeHeight="251661312" behindDoc="0" locked="0" layoutInCell="1" allowOverlap="1" wp14:anchorId="4AEEECA8" wp14:editId="5397452A">
                      <wp:simplePos x="0" y="0"/>
                      <wp:positionH relativeFrom="column">
                        <wp:posOffset>591185</wp:posOffset>
                      </wp:positionH>
                      <wp:positionV relativeFrom="paragraph">
                        <wp:posOffset>59055</wp:posOffset>
                      </wp:positionV>
                      <wp:extent cx="2162175" cy="0"/>
                      <wp:effectExtent l="0" t="0" r="28575" b="19050"/>
                      <wp:wrapNone/>
                      <wp:docPr id="1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E3E879" id="Line 4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55pt,4.65pt" to="216.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xX4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"/>
                  </w:pict>
                </mc:Fallback>
              </mc:AlternateContent>
            </w:r>
          </w:p>
        </w:tc>
      </w:tr>
      <w:tr w:rsidR="00AE08C1" w:rsidRPr="00AE08C1" w14:paraId="1BCECDE2" w14:textId="77777777" w:rsidTr="004E33B4">
        <w:trPr>
          <w:trHeight w:val="342"/>
          <w:jc w:val="center"/>
        </w:trPr>
        <w:tc>
          <w:tcPr>
            <w:tcW w:w="3800" w:type="dxa"/>
          </w:tcPr>
          <w:p w14:paraId="25CBC6AF" w14:textId="20D404B4" w:rsidR="00324673" w:rsidRPr="00AE08C1" w:rsidRDefault="00324673" w:rsidP="00C32CC8">
            <w:pPr>
              <w:spacing w:before="0" w:after="0"/>
              <w:ind w:left="-20" w:firstLine="6"/>
              <w:jc w:val="center"/>
              <w:rPr>
                <w:rFonts w:ascii="Times New Roman" w:hAnsi="Times New Roman"/>
                <w:bCs/>
                <w:sz w:val="28"/>
                <w:szCs w:val="28"/>
              </w:rPr>
            </w:pPr>
            <w:r w:rsidRPr="00AE08C1">
              <w:rPr>
                <w:rFonts w:ascii="Times New Roman" w:hAnsi="Times New Roman"/>
                <w:sz w:val="28"/>
                <w:szCs w:val="28"/>
              </w:rPr>
              <w:t xml:space="preserve">Số: </w:t>
            </w:r>
            <w:r w:rsidR="00C32CC8">
              <w:rPr>
                <w:rFonts w:ascii="Times New Roman" w:hAnsi="Times New Roman"/>
                <w:sz w:val="28"/>
                <w:szCs w:val="28"/>
              </w:rPr>
              <w:t>05</w:t>
            </w:r>
            <w:r w:rsidRPr="00AE08C1">
              <w:rPr>
                <w:rFonts w:ascii="Times New Roman" w:hAnsi="Times New Roman"/>
                <w:sz w:val="28"/>
                <w:szCs w:val="28"/>
              </w:rPr>
              <w:t xml:space="preserve"> /</w:t>
            </w:r>
            <w:r w:rsidR="008C0744" w:rsidRPr="00AE08C1">
              <w:rPr>
                <w:rFonts w:ascii="Times New Roman" w:hAnsi="Times New Roman"/>
                <w:sz w:val="28"/>
                <w:szCs w:val="28"/>
              </w:rPr>
              <w:t>2025/</w:t>
            </w:r>
            <w:r w:rsidRPr="00AE08C1">
              <w:rPr>
                <w:rFonts w:ascii="Times New Roman" w:hAnsi="Times New Roman"/>
                <w:sz w:val="28"/>
                <w:szCs w:val="28"/>
              </w:rPr>
              <w:t>NQ-HĐND</w:t>
            </w:r>
          </w:p>
        </w:tc>
        <w:tc>
          <w:tcPr>
            <w:tcW w:w="5440" w:type="dxa"/>
          </w:tcPr>
          <w:p w14:paraId="1591F774" w14:textId="770D00B4" w:rsidR="00324673" w:rsidRPr="00AE08C1" w:rsidRDefault="00324673" w:rsidP="0031346F">
            <w:pPr>
              <w:spacing w:before="0" w:after="0"/>
              <w:ind w:firstLine="0"/>
              <w:jc w:val="center"/>
              <w:rPr>
                <w:rFonts w:ascii="Times New Roman" w:hAnsi="Times New Roman"/>
                <w:i/>
                <w:iCs/>
                <w:sz w:val="28"/>
                <w:szCs w:val="28"/>
              </w:rPr>
            </w:pPr>
            <w:r w:rsidRPr="00AE08C1">
              <w:rPr>
                <w:rFonts w:ascii="Times New Roman" w:hAnsi="Times New Roman"/>
                <w:i/>
                <w:iCs/>
                <w:sz w:val="28"/>
                <w:szCs w:val="28"/>
              </w:rPr>
              <w:t xml:space="preserve">Tây Ninh, ngày </w:t>
            </w:r>
            <w:r w:rsidR="0031346F">
              <w:rPr>
                <w:rFonts w:ascii="Times New Roman" w:hAnsi="Times New Roman"/>
                <w:i/>
                <w:iCs/>
                <w:sz w:val="28"/>
                <w:szCs w:val="28"/>
              </w:rPr>
              <w:t>30</w:t>
            </w:r>
            <w:r w:rsidRPr="00AE08C1">
              <w:rPr>
                <w:rFonts w:ascii="Times New Roman" w:hAnsi="Times New Roman"/>
                <w:i/>
                <w:iCs/>
                <w:sz w:val="28"/>
                <w:szCs w:val="28"/>
              </w:rPr>
              <w:t xml:space="preserve"> tháng </w:t>
            </w:r>
            <w:r w:rsidR="00E66C55">
              <w:rPr>
                <w:rFonts w:ascii="Times New Roman" w:hAnsi="Times New Roman"/>
                <w:i/>
                <w:iCs/>
                <w:sz w:val="28"/>
                <w:szCs w:val="28"/>
              </w:rPr>
              <w:t>9</w:t>
            </w:r>
            <w:r w:rsidRPr="00AE08C1">
              <w:rPr>
                <w:rFonts w:ascii="Times New Roman" w:hAnsi="Times New Roman"/>
                <w:i/>
                <w:iCs/>
                <w:sz w:val="28"/>
                <w:szCs w:val="28"/>
              </w:rPr>
              <w:t xml:space="preserve"> n</w:t>
            </w:r>
            <w:r w:rsidRPr="00AE08C1">
              <w:rPr>
                <w:rFonts w:ascii="Times New Roman" w:hAnsi="Times New Roman" w:hint="eastAsia"/>
                <w:i/>
                <w:iCs/>
                <w:sz w:val="28"/>
                <w:szCs w:val="28"/>
              </w:rPr>
              <w:t>ă</w:t>
            </w:r>
            <w:r w:rsidRPr="00AE08C1">
              <w:rPr>
                <w:rFonts w:ascii="Times New Roman" w:hAnsi="Times New Roman"/>
                <w:i/>
                <w:iCs/>
                <w:sz w:val="28"/>
                <w:szCs w:val="28"/>
              </w:rPr>
              <w:t>m 202</w:t>
            </w:r>
            <w:r w:rsidR="007213AD" w:rsidRPr="00AE08C1">
              <w:rPr>
                <w:rFonts w:ascii="Times New Roman" w:hAnsi="Times New Roman"/>
                <w:i/>
                <w:iCs/>
                <w:sz w:val="28"/>
                <w:szCs w:val="28"/>
              </w:rPr>
              <w:t>5</w:t>
            </w:r>
          </w:p>
        </w:tc>
      </w:tr>
    </w:tbl>
    <w:p w14:paraId="32BDB13B" w14:textId="068A644A" w:rsidR="00324673" w:rsidRPr="00AE08C1" w:rsidRDefault="00324673" w:rsidP="008F2DC3">
      <w:pPr>
        <w:pStyle w:val="Heading9"/>
        <w:spacing w:before="0" w:after="0"/>
        <w:ind w:firstLine="0"/>
        <w:rPr>
          <w:rFonts w:ascii="Times New Roman" w:hAnsi="Times New Roman"/>
          <w:b/>
          <w:bCs/>
          <w:sz w:val="20"/>
          <w:szCs w:val="28"/>
          <w:u w:val="none"/>
        </w:rPr>
      </w:pPr>
    </w:p>
    <w:p w14:paraId="5F063895" w14:textId="77777777" w:rsidR="00467A16" w:rsidRPr="00930B2E" w:rsidRDefault="00467A16" w:rsidP="00755D4A">
      <w:pPr>
        <w:pStyle w:val="Heading9"/>
        <w:spacing w:before="0" w:after="0"/>
        <w:ind w:firstLine="0"/>
        <w:jc w:val="both"/>
        <w:rPr>
          <w:rFonts w:ascii="Times New Roman" w:hAnsi="Times New Roman"/>
          <w:b/>
          <w:bCs/>
          <w:sz w:val="18"/>
          <w:szCs w:val="28"/>
          <w:u w:val="none"/>
        </w:rPr>
      </w:pPr>
    </w:p>
    <w:p w14:paraId="201B57A4" w14:textId="0357EC05" w:rsidR="00F84E49" w:rsidRPr="00E66C55" w:rsidRDefault="00F84E49" w:rsidP="00E66C55">
      <w:pPr>
        <w:pStyle w:val="Heading9"/>
        <w:spacing w:before="0" w:after="0"/>
        <w:ind w:firstLine="0"/>
        <w:rPr>
          <w:rFonts w:ascii="Times New Roman" w:hAnsi="Times New Roman"/>
          <w:b/>
          <w:bCs/>
          <w:szCs w:val="28"/>
          <w:u w:val="none"/>
        </w:rPr>
      </w:pPr>
      <w:r w:rsidRPr="00E66C55">
        <w:rPr>
          <w:rFonts w:ascii="Times New Roman" w:hAnsi="Times New Roman"/>
          <w:b/>
          <w:bCs/>
          <w:szCs w:val="28"/>
          <w:u w:val="none"/>
        </w:rPr>
        <w:t>NGHỊ QUYẾT</w:t>
      </w:r>
    </w:p>
    <w:p w14:paraId="5EEED7AD" w14:textId="77777777" w:rsidR="005A7A03" w:rsidRDefault="005A7A03" w:rsidP="00E66C55">
      <w:pPr>
        <w:spacing w:before="0" w:after="0"/>
        <w:ind w:firstLine="0"/>
        <w:jc w:val="center"/>
        <w:rPr>
          <w:rFonts w:ascii="Times New Roman" w:hAnsi="Times New Roman"/>
          <w:b/>
          <w:sz w:val="28"/>
          <w:szCs w:val="28"/>
          <w:shd w:val="clear" w:color="auto" w:fill="FFFFFF"/>
          <w:lang w:val="en-US"/>
        </w:rPr>
      </w:pPr>
      <w:bookmarkStart w:id="0" w:name="OLE_LINK7"/>
      <w:bookmarkStart w:id="1" w:name="OLE_LINK8"/>
      <w:bookmarkStart w:id="2" w:name="OLE_LINK52"/>
      <w:bookmarkStart w:id="3" w:name="OLE_LINK53"/>
      <w:bookmarkStart w:id="4" w:name="OLE_LINK54"/>
      <w:r w:rsidRPr="00A86083">
        <w:rPr>
          <w:rStyle w:val="Strong"/>
          <w:rFonts w:ascii="Times New Roman" w:hAnsi="Times New Roman"/>
          <w:sz w:val="28"/>
          <w:szCs w:val="28"/>
          <w:shd w:val="clear" w:color="auto" w:fill="FFFFFF"/>
          <w:lang w:val="en-US"/>
        </w:rPr>
        <w:t>Q</w:t>
      </w:r>
      <w:r w:rsidRPr="00A86083">
        <w:rPr>
          <w:rFonts w:ascii="Times New Roman" w:hAnsi="Times New Roman"/>
          <w:b/>
          <w:sz w:val="28"/>
          <w:szCs w:val="28"/>
          <w:shd w:val="clear" w:color="auto" w:fill="FFFFFF"/>
        </w:rPr>
        <w:t>uy định</w:t>
      </w:r>
      <w:r w:rsidRPr="00A86083">
        <w:rPr>
          <w:rFonts w:ascii="Times New Roman" w:hAnsi="Times New Roman"/>
          <w:b/>
          <w:sz w:val="28"/>
          <w:szCs w:val="28"/>
          <w:shd w:val="clear" w:color="auto" w:fill="FFFFFF"/>
          <w:lang w:val="en-US"/>
        </w:rPr>
        <w:t xml:space="preserve"> mức chi cụ thể về công tác phí, chi hội nghị đối với </w:t>
      </w:r>
    </w:p>
    <w:p w14:paraId="53FE04D2" w14:textId="00768C3E" w:rsidR="00164D94" w:rsidRPr="00E66C55" w:rsidRDefault="005A7A03" w:rsidP="00E66C55">
      <w:pPr>
        <w:spacing w:before="0" w:after="0"/>
        <w:ind w:firstLine="0"/>
        <w:jc w:val="center"/>
        <w:rPr>
          <w:rFonts w:ascii="Times New Roman" w:hAnsi="Times New Roman"/>
          <w:b/>
          <w:sz w:val="28"/>
          <w:szCs w:val="28"/>
          <w:lang w:val="nl-NL"/>
        </w:rPr>
      </w:pPr>
      <w:proofErr w:type="gramStart"/>
      <w:r w:rsidRPr="00A86083">
        <w:rPr>
          <w:rFonts w:ascii="Times New Roman" w:hAnsi="Times New Roman"/>
          <w:b/>
          <w:sz w:val="28"/>
          <w:szCs w:val="28"/>
          <w:shd w:val="clear" w:color="auto" w:fill="FFFFFF"/>
          <w:lang w:val="en-US"/>
        </w:rPr>
        <w:t>các</w:t>
      </w:r>
      <w:proofErr w:type="gramEnd"/>
      <w:r w:rsidRPr="00A86083">
        <w:rPr>
          <w:rFonts w:ascii="Times New Roman" w:hAnsi="Times New Roman"/>
          <w:b/>
          <w:sz w:val="28"/>
          <w:szCs w:val="28"/>
          <w:shd w:val="clear" w:color="auto" w:fill="FFFFFF"/>
          <w:lang w:val="en-US"/>
        </w:rPr>
        <w:t xml:space="preserve"> cơ quan, đơn vị </w:t>
      </w:r>
      <w:r w:rsidRPr="00A86083">
        <w:rPr>
          <w:rFonts w:ascii="Times New Roman" w:hAnsi="Times New Roman"/>
          <w:b/>
          <w:sz w:val="28"/>
          <w:szCs w:val="28"/>
          <w:shd w:val="clear" w:color="auto" w:fill="FFFFFF"/>
        </w:rPr>
        <w:t xml:space="preserve">trên địa bàn tỉnh </w:t>
      </w:r>
      <w:r w:rsidRPr="00A86083">
        <w:rPr>
          <w:rFonts w:ascii="Times New Roman" w:hAnsi="Times New Roman"/>
          <w:b/>
          <w:sz w:val="28"/>
          <w:szCs w:val="28"/>
          <w:shd w:val="clear" w:color="auto" w:fill="FFFFFF"/>
          <w:lang w:val="en-US"/>
        </w:rPr>
        <w:t>Tây Ninh</w:t>
      </w:r>
      <w:bookmarkEnd w:id="0"/>
      <w:bookmarkEnd w:id="1"/>
      <w:bookmarkEnd w:id="2"/>
      <w:bookmarkEnd w:id="3"/>
      <w:bookmarkEnd w:id="4"/>
    </w:p>
    <w:p w14:paraId="32F6DA8D" w14:textId="45BADB63" w:rsidR="00AE08C1" w:rsidRPr="00E66C55" w:rsidRDefault="00E66C55" w:rsidP="00E66C55">
      <w:pPr>
        <w:pStyle w:val="BodyTextIndent2"/>
        <w:spacing w:before="0" w:after="0"/>
        <w:ind w:firstLine="0"/>
        <w:jc w:val="center"/>
        <w:rPr>
          <w:rFonts w:ascii="Times New Roman" w:hAnsi="Times New Roman"/>
          <w:sz w:val="24"/>
          <w:szCs w:val="28"/>
          <w:lang w:val="en-GB"/>
        </w:rPr>
      </w:pPr>
      <w:r w:rsidRPr="00E66C55">
        <w:rPr>
          <w:rFonts w:ascii="Times New Roman" w:hAnsi="Times New Roman"/>
          <w:sz w:val="24"/>
          <w:szCs w:val="28"/>
          <w:lang w:val="en-GB"/>
        </w:rPr>
        <w:t>___________</w:t>
      </w:r>
    </w:p>
    <w:p w14:paraId="072EF20D" w14:textId="77777777" w:rsidR="00E66C55" w:rsidRPr="00930B2E" w:rsidRDefault="00E66C55" w:rsidP="00E66C55">
      <w:pPr>
        <w:pStyle w:val="BodyTextIndent2"/>
        <w:spacing w:before="0" w:after="0"/>
        <w:rPr>
          <w:rFonts w:ascii="Times New Roman" w:hAnsi="Times New Roman"/>
          <w:i/>
          <w:sz w:val="20"/>
          <w:szCs w:val="28"/>
          <w:lang w:val="en-GB"/>
        </w:rPr>
      </w:pPr>
    </w:p>
    <w:p w14:paraId="72DB5494" w14:textId="0DC2D9EC" w:rsidR="00D55798" w:rsidRPr="00930B2E" w:rsidRDefault="00BC6C02" w:rsidP="002C43DF">
      <w:pPr>
        <w:pStyle w:val="BodyTextIndent2"/>
        <w:spacing w:before="80" w:after="0"/>
        <w:rPr>
          <w:rFonts w:ascii="Times New Roman" w:hAnsi="Times New Roman"/>
          <w:i/>
          <w:sz w:val="28"/>
          <w:szCs w:val="28"/>
          <w:lang w:val="en-GB"/>
        </w:rPr>
      </w:pPr>
      <w:r w:rsidRPr="00930B2E">
        <w:rPr>
          <w:rFonts w:ascii="Times New Roman" w:hAnsi="Times New Roman"/>
          <w:i/>
          <w:sz w:val="28"/>
          <w:szCs w:val="28"/>
          <w:lang w:val="en-GB"/>
        </w:rPr>
        <w:t>Căn cứ Luật Tổ chức chính quyền địa phương ngày 1</w:t>
      </w:r>
      <w:r w:rsidR="00017326" w:rsidRPr="00930B2E">
        <w:rPr>
          <w:rFonts w:ascii="Times New Roman" w:hAnsi="Times New Roman"/>
          <w:i/>
          <w:sz w:val="28"/>
          <w:szCs w:val="28"/>
          <w:lang w:val="en-GB"/>
        </w:rPr>
        <w:t>6</w:t>
      </w:r>
      <w:r w:rsidRPr="00930B2E">
        <w:rPr>
          <w:rFonts w:ascii="Times New Roman" w:hAnsi="Times New Roman"/>
          <w:i/>
          <w:sz w:val="28"/>
          <w:szCs w:val="28"/>
          <w:lang w:val="en-GB"/>
        </w:rPr>
        <w:t xml:space="preserve"> tháng </w:t>
      </w:r>
      <w:r w:rsidR="00017326" w:rsidRPr="00930B2E">
        <w:rPr>
          <w:rFonts w:ascii="Times New Roman" w:hAnsi="Times New Roman"/>
          <w:i/>
          <w:sz w:val="28"/>
          <w:szCs w:val="28"/>
          <w:lang w:val="en-GB"/>
        </w:rPr>
        <w:t>6</w:t>
      </w:r>
      <w:r w:rsidRPr="00930B2E">
        <w:rPr>
          <w:rFonts w:ascii="Times New Roman" w:hAnsi="Times New Roman"/>
          <w:i/>
          <w:sz w:val="28"/>
          <w:szCs w:val="28"/>
          <w:lang w:val="en-GB"/>
        </w:rPr>
        <w:t xml:space="preserve"> năm 20</w:t>
      </w:r>
      <w:r w:rsidR="007213AD" w:rsidRPr="00930B2E">
        <w:rPr>
          <w:rFonts w:ascii="Times New Roman" w:hAnsi="Times New Roman"/>
          <w:i/>
          <w:sz w:val="28"/>
          <w:szCs w:val="28"/>
          <w:lang w:val="en-GB"/>
        </w:rPr>
        <w:t>2</w:t>
      </w:r>
      <w:r w:rsidRPr="00930B2E">
        <w:rPr>
          <w:rFonts w:ascii="Times New Roman" w:hAnsi="Times New Roman"/>
          <w:i/>
          <w:sz w:val="28"/>
          <w:szCs w:val="28"/>
          <w:lang w:val="en-GB"/>
        </w:rPr>
        <w:t xml:space="preserve">5; </w:t>
      </w:r>
    </w:p>
    <w:p w14:paraId="36E433E8" w14:textId="77777777" w:rsidR="005A7A03" w:rsidRPr="00930B2E" w:rsidRDefault="005A7A03" w:rsidP="002C43DF">
      <w:pPr>
        <w:spacing w:before="80" w:after="0"/>
        <w:rPr>
          <w:rFonts w:ascii="Times New Roman" w:hAnsi="Times New Roman"/>
          <w:i/>
          <w:sz w:val="28"/>
          <w:szCs w:val="28"/>
        </w:rPr>
      </w:pPr>
      <w:r w:rsidRPr="00930B2E">
        <w:rPr>
          <w:rFonts w:ascii="Times New Roman" w:hAnsi="Times New Roman"/>
          <w:i/>
          <w:sz w:val="28"/>
          <w:szCs w:val="28"/>
        </w:rPr>
        <w:t>Căn cứ Luật Ngân sách nhà nước ngày 25 tháng 6 năm 2015;</w:t>
      </w:r>
    </w:p>
    <w:p w14:paraId="6BA81A41" w14:textId="77777777" w:rsidR="005A7A03" w:rsidRPr="00930B2E" w:rsidRDefault="005A7A03" w:rsidP="002C43DF">
      <w:pPr>
        <w:spacing w:before="80" w:after="0"/>
        <w:rPr>
          <w:rFonts w:ascii="Times New Roman" w:hAnsi="Times New Roman"/>
          <w:i/>
          <w:sz w:val="28"/>
          <w:szCs w:val="28"/>
        </w:rPr>
      </w:pPr>
      <w:r w:rsidRPr="00930B2E">
        <w:rPr>
          <w:rFonts w:ascii="Times New Roman" w:hAnsi="Times New Roman"/>
          <w:i/>
          <w:sz w:val="28"/>
          <w:szCs w:val="28"/>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187880FE" w14:textId="06C24CCA" w:rsidR="005A7A03" w:rsidRPr="00930B2E" w:rsidRDefault="005A7A03" w:rsidP="002C43DF">
      <w:pPr>
        <w:spacing w:before="80" w:after="0"/>
        <w:rPr>
          <w:rFonts w:ascii="Times New Roman" w:hAnsi="Times New Roman"/>
          <w:i/>
          <w:iCs/>
          <w:sz w:val="28"/>
          <w:szCs w:val="28"/>
        </w:rPr>
      </w:pPr>
      <w:r w:rsidRPr="00930B2E">
        <w:rPr>
          <w:rFonts w:ascii="Times New Roman" w:hAnsi="Times New Roman"/>
          <w:i/>
          <w:iCs/>
          <w:sz w:val="28"/>
          <w:szCs w:val="28"/>
        </w:rPr>
        <w:t xml:space="preserve">Căn cứ Thông tư số 40/2017/TT-BTC ngày 28 tháng 4 năm 2017 của Bộ </w:t>
      </w:r>
      <w:proofErr w:type="gramStart"/>
      <w:r w:rsidRPr="00930B2E">
        <w:rPr>
          <w:rFonts w:ascii="Times New Roman" w:hAnsi="Times New Roman"/>
          <w:i/>
          <w:iCs/>
          <w:sz w:val="28"/>
          <w:szCs w:val="28"/>
        </w:rPr>
        <w:t>trưởng</w:t>
      </w:r>
      <w:proofErr w:type="gramEnd"/>
      <w:r w:rsidRPr="00930B2E">
        <w:rPr>
          <w:rFonts w:ascii="Times New Roman" w:hAnsi="Times New Roman"/>
          <w:i/>
          <w:iCs/>
          <w:sz w:val="28"/>
          <w:szCs w:val="28"/>
        </w:rPr>
        <w:t xml:space="preserve"> Bộ Tài chính quy định chế độ công tác phí, chế độ chi hội nghị;</w:t>
      </w:r>
    </w:p>
    <w:p w14:paraId="61F960AB" w14:textId="291B9963" w:rsidR="005A7A03" w:rsidRPr="00930B2E" w:rsidRDefault="005A7A03" w:rsidP="002C43DF">
      <w:pPr>
        <w:spacing w:before="80" w:after="0"/>
        <w:rPr>
          <w:rFonts w:ascii="Times New Roman" w:hAnsi="Times New Roman"/>
          <w:i/>
          <w:spacing w:val="-4"/>
          <w:sz w:val="28"/>
          <w:szCs w:val="28"/>
        </w:rPr>
      </w:pPr>
      <w:r w:rsidRPr="00930B2E">
        <w:rPr>
          <w:rFonts w:ascii="Times New Roman" w:hAnsi="Times New Roman"/>
          <w:i/>
          <w:spacing w:val="-4"/>
          <w:sz w:val="28"/>
          <w:szCs w:val="28"/>
          <w:lang w:val="en-US"/>
        </w:rPr>
        <w:t xml:space="preserve">Căn cứ </w:t>
      </w:r>
      <w:r w:rsidRPr="00930B2E">
        <w:rPr>
          <w:rFonts w:ascii="Times New Roman" w:hAnsi="Times New Roman"/>
          <w:i/>
          <w:spacing w:val="-4"/>
          <w:sz w:val="28"/>
          <w:szCs w:val="28"/>
        </w:rPr>
        <w:t xml:space="preserve">Thông tư số 12/2025/TT-BTC </w:t>
      </w:r>
      <w:r w:rsidRPr="00930B2E">
        <w:rPr>
          <w:rFonts w:ascii="Times New Roman" w:hAnsi="Times New Roman"/>
          <w:i/>
          <w:spacing w:val="-4"/>
          <w:sz w:val="28"/>
          <w:szCs w:val="28"/>
          <w:lang w:val="en-US"/>
        </w:rPr>
        <w:t xml:space="preserve">ngày 19 tháng 3 năm 2025 của Bộ trưởng Bộ Tài chính </w:t>
      </w:r>
      <w:r w:rsidRPr="00930B2E">
        <w:rPr>
          <w:rFonts w:ascii="Times New Roman" w:hAnsi="Times New Roman"/>
          <w:i/>
          <w:spacing w:val="-4"/>
          <w:sz w:val="28"/>
          <w:szCs w:val="28"/>
        </w:rPr>
        <w:t>sửa đổi, bổ sung một số điều của Thông tư số 40/2017/TT-BTC ngày 28 tháng 4 n</w:t>
      </w:r>
      <w:r w:rsidRPr="00930B2E">
        <w:rPr>
          <w:rFonts w:ascii="Times New Roman" w:hAnsi="Times New Roman"/>
          <w:i/>
          <w:spacing w:val="-4"/>
          <w:sz w:val="28"/>
          <w:szCs w:val="28"/>
          <w:lang w:val="en-US"/>
        </w:rPr>
        <w:t xml:space="preserve">ăm </w:t>
      </w:r>
      <w:r w:rsidRPr="00930B2E">
        <w:rPr>
          <w:rFonts w:ascii="Times New Roman" w:hAnsi="Times New Roman"/>
          <w:i/>
          <w:spacing w:val="-4"/>
          <w:sz w:val="28"/>
          <w:szCs w:val="28"/>
        </w:rPr>
        <w:t>2017 của Bộ trưởng Bộ Tài chính quy định chế độ công tác phí, chế độ chi hội nghị;</w:t>
      </w:r>
    </w:p>
    <w:p w14:paraId="7DC4F429" w14:textId="439B7652" w:rsidR="007213AD" w:rsidRPr="00930B2E" w:rsidRDefault="006F6772" w:rsidP="002C43DF">
      <w:pPr>
        <w:spacing w:before="80" w:after="0"/>
        <w:rPr>
          <w:rFonts w:ascii="Times New Roman" w:hAnsi="Times New Roman"/>
          <w:i/>
          <w:sz w:val="28"/>
          <w:szCs w:val="28"/>
        </w:rPr>
      </w:pPr>
      <w:r w:rsidRPr="00930B2E">
        <w:rPr>
          <w:rFonts w:ascii="Times New Roman" w:hAnsi="Times New Roman"/>
          <w:i/>
          <w:sz w:val="28"/>
          <w:szCs w:val="28"/>
        </w:rPr>
        <w:t xml:space="preserve">Xét Tờ trình số </w:t>
      </w:r>
      <w:r w:rsidR="00610FE6" w:rsidRPr="00930B2E">
        <w:rPr>
          <w:rFonts w:ascii="Times New Roman" w:hAnsi="Times New Roman"/>
          <w:i/>
          <w:sz w:val="28"/>
          <w:szCs w:val="28"/>
        </w:rPr>
        <w:t>1</w:t>
      </w:r>
      <w:r w:rsidR="00DD0427" w:rsidRPr="00930B2E">
        <w:rPr>
          <w:rFonts w:ascii="Times New Roman" w:hAnsi="Times New Roman"/>
          <w:i/>
          <w:sz w:val="28"/>
          <w:szCs w:val="28"/>
        </w:rPr>
        <w:t>297</w:t>
      </w:r>
      <w:r w:rsidRPr="00930B2E">
        <w:rPr>
          <w:rFonts w:ascii="Times New Roman" w:hAnsi="Times New Roman"/>
          <w:i/>
          <w:sz w:val="28"/>
          <w:szCs w:val="28"/>
        </w:rPr>
        <w:t xml:space="preserve">/TTr-UBND ngày </w:t>
      </w:r>
      <w:r w:rsidR="00610FE6" w:rsidRPr="00930B2E">
        <w:rPr>
          <w:rFonts w:ascii="Times New Roman" w:hAnsi="Times New Roman"/>
          <w:i/>
          <w:sz w:val="28"/>
          <w:szCs w:val="28"/>
        </w:rPr>
        <w:t>1</w:t>
      </w:r>
      <w:r w:rsidR="00DD0427" w:rsidRPr="00930B2E">
        <w:rPr>
          <w:rFonts w:ascii="Times New Roman" w:hAnsi="Times New Roman"/>
          <w:i/>
          <w:sz w:val="28"/>
          <w:szCs w:val="28"/>
        </w:rPr>
        <w:t>9</w:t>
      </w:r>
      <w:r w:rsidRPr="00930B2E">
        <w:rPr>
          <w:rFonts w:ascii="Times New Roman" w:hAnsi="Times New Roman"/>
          <w:i/>
          <w:sz w:val="28"/>
          <w:szCs w:val="28"/>
        </w:rPr>
        <w:t xml:space="preserve"> tháng </w:t>
      </w:r>
      <w:r w:rsidR="00610FE6" w:rsidRPr="00930B2E">
        <w:rPr>
          <w:rFonts w:ascii="Times New Roman" w:hAnsi="Times New Roman"/>
          <w:i/>
          <w:sz w:val="28"/>
          <w:szCs w:val="28"/>
        </w:rPr>
        <w:t>9</w:t>
      </w:r>
      <w:r w:rsidR="007213AD" w:rsidRPr="00930B2E">
        <w:rPr>
          <w:rFonts w:ascii="Times New Roman" w:hAnsi="Times New Roman"/>
          <w:i/>
          <w:sz w:val="28"/>
          <w:szCs w:val="28"/>
        </w:rPr>
        <w:t xml:space="preserve"> năm 2025 của Ủy ban nhân dân tỉnh </w:t>
      </w:r>
      <w:r w:rsidR="00DD0427" w:rsidRPr="00930B2E">
        <w:rPr>
          <w:rFonts w:ascii="Times New Roman" w:hAnsi="Times New Roman"/>
          <w:i/>
          <w:spacing w:val="-6"/>
          <w:sz w:val="28"/>
          <w:szCs w:val="28"/>
          <w:lang w:val="en-US"/>
        </w:rPr>
        <w:t xml:space="preserve">về việc </w:t>
      </w:r>
      <w:r w:rsidR="00DD0427" w:rsidRPr="00930B2E">
        <w:rPr>
          <w:rStyle w:val="apple-converted-space"/>
          <w:rFonts w:ascii="Times New Roman" w:hAnsi="Times New Roman"/>
          <w:bCs/>
          <w:i/>
          <w:spacing w:val="-6"/>
          <w:sz w:val="28"/>
          <w:szCs w:val="28"/>
        </w:rPr>
        <w:t xml:space="preserve">ban hành </w:t>
      </w:r>
      <w:r w:rsidR="00DD0427" w:rsidRPr="00930B2E">
        <w:rPr>
          <w:rFonts w:ascii="Times New Roman" w:hAnsi="Times New Roman"/>
          <w:i/>
          <w:spacing w:val="-6"/>
          <w:sz w:val="28"/>
          <w:szCs w:val="28"/>
        </w:rPr>
        <w:t>Nghị quyết</w:t>
      </w:r>
      <w:r w:rsidR="00DD0427" w:rsidRPr="00930B2E">
        <w:rPr>
          <w:rFonts w:ascii="Times New Roman" w:hAnsi="Times New Roman"/>
          <w:i/>
          <w:spacing w:val="-6"/>
          <w:sz w:val="28"/>
          <w:szCs w:val="28"/>
          <w:lang w:val="en-US"/>
        </w:rPr>
        <w:t xml:space="preserve"> </w:t>
      </w:r>
      <w:r w:rsidR="00DD0427" w:rsidRPr="0031346F">
        <w:rPr>
          <w:rStyle w:val="Strong"/>
          <w:rFonts w:ascii="Times New Roman" w:hAnsi="Times New Roman"/>
          <w:b w:val="0"/>
          <w:i/>
          <w:spacing w:val="-6"/>
          <w:sz w:val="28"/>
          <w:szCs w:val="28"/>
          <w:shd w:val="clear" w:color="auto" w:fill="FFFFFF"/>
          <w:lang w:val="en-US"/>
        </w:rPr>
        <w:t>q</w:t>
      </w:r>
      <w:r w:rsidR="00DD0427" w:rsidRPr="00930B2E">
        <w:rPr>
          <w:rFonts w:ascii="Times New Roman" w:hAnsi="Times New Roman"/>
          <w:i/>
          <w:spacing w:val="-6"/>
          <w:sz w:val="28"/>
          <w:szCs w:val="28"/>
          <w:shd w:val="clear" w:color="auto" w:fill="FFFFFF"/>
        </w:rPr>
        <w:t xml:space="preserve">uy định </w:t>
      </w:r>
      <w:r w:rsidR="00DD0427" w:rsidRPr="00930B2E">
        <w:rPr>
          <w:rFonts w:ascii="Times New Roman" w:hAnsi="Times New Roman"/>
          <w:i/>
          <w:spacing w:val="-6"/>
          <w:sz w:val="28"/>
          <w:szCs w:val="28"/>
          <w:shd w:val="clear" w:color="auto" w:fill="FFFFFF"/>
          <w:lang w:val="en-US"/>
        </w:rPr>
        <w:t>mức chi cụ thể về công tác phí, chi hội nghị đối với các cơ quan, đơn vị</w:t>
      </w:r>
      <w:r w:rsidR="00DD0427" w:rsidRPr="00930B2E">
        <w:rPr>
          <w:rFonts w:ascii="Times New Roman" w:hAnsi="Times New Roman"/>
          <w:i/>
          <w:spacing w:val="-6"/>
          <w:sz w:val="28"/>
          <w:szCs w:val="28"/>
          <w:shd w:val="clear" w:color="auto" w:fill="FFFFFF"/>
        </w:rPr>
        <w:t xml:space="preserve"> trên địa bàn tỉnh </w:t>
      </w:r>
      <w:r w:rsidR="00DD0427" w:rsidRPr="00930B2E">
        <w:rPr>
          <w:rFonts w:ascii="Times New Roman" w:hAnsi="Times New Roman"/>
          <w:i/>
          <w:spacing w:val="-6"/>
          <w:sz w:val="28"/>
          <w:szCs w:val="28"/>
          <w:shd w:val="clear" w:color="auto" w:fill="FFFFFF"/>
          <w:lang w:val="en-US"/>
        </w:rPr>
        <w:t>Tây Ninh</w:t>
      </w:r>
      <w:r w:rsidR="007213AD" w:rsidRPr="00930B2E">
        <w:rPr>
          <w:rFonts w:ascii="Times New Roman" w:hAnsi="Times New Roman"/>
          <w:i/>
          <w:sz w:val="28"/>
          <w:szCs w:val="28"/>
        </w:rPr>
        <w:t xml:space="preserve">; Báo cáo thẩm tra </w:t>
      </w:r>
      <w:r w:rsidR="00A04AF4" w:rsidRPr="00930B2E">
        <w:rPr>
          <w:rFonts w:ascii="Times New Roman" w:hAnsi="Times New Roman"/>
          <w:i/>
          <w:sz w:val="28"/>
          <w:szCs w:val="28"/>
        </w:rPr>
        <w:t xml:space="preserve">số </w:t>
      </w:r>
      <w:r w:rsidR="00930B2E" w:rsidRPr="00930B2E">
        <w:rPr>
          <w:rFonts w:ascii="Times New Roman" w:hAnsi="Times New Roman"/>
          <w:i/>
          <w:sz w:val="28"/>
          <w:szCs w:val="28"/>
        </w:rPr>
        <w:t>291</w:t>
      </w:r>
      <w:r w:rsidR="00156899" w:rsidRPr="00930B2E">
        <w:rPr>
          <w:rFonts w:ascii="Times New Roman" w:hAnsi="Times New Roman"/>
          <w:i/>
          <w:sz w:val="28"/>
          <w:szCs w:val="28"/>
        </w:rPr>
        <w:t xml:space="preserve">/BC-HĐND ngày </w:t>
      </w:r>
      <w:r w:rsidR="00930B2E" w:rsidRPr="00930B2E">
        <w:rPr>
          <w:rFonts w:ascii="Times New Roman" w:hAnsi="Times New Roman"/>
          <w:i/>
          <w:sz w:val="28"/>
          <w:szCs w:val="28"/>
        </w:rPr>
        <w:t>26</w:t>
      </w:r>
      <w:r w:rsidR="00156899" w:rsidRPr="00930B2E">
        <w:rPr>
          <w:rFonts w:ascii="Times New Roman" w:hAnsi="Times New Roman"/>
          <w:i/>
          <w:sz w:val="28"/>
          <w:szCs w:val="28"/>
        </w:rPr>
        <w:t xml:space="preserve"> tháng </w:t>
      </w:r>
      <w:r w:rsidR="00376842" w:rsidRPr="00930B2E">
        <w:rPr>
          <w:rFonts w:ascii="Times New Roman" w:hAnsi="Times New Roman"/>
          <w:i/>
          <w:sz w:val="28"/>
          <w:szCs w:val="28"/>
        </w:rPr>
        <w:t>9</w:t>
      </w:r>
      <w:r w:rsidR="00156899" w:rsidRPr="00930B2E">
        <w:rPr>
          <w:rFonts w:ascii="Times New Roman" w:hAnsi="Times New Roman"/>
          <w:i/>
          <w:sz w:val="28"/>
          <w:szCs w:val="28"/>
        </w:rPr>
        <w:t xml:space="preserve"> năm 2025 </w:t>
      </w:r>
      <w:r w:rsidR="007213AD" w:rsidRPr="00930B2E">
        <w:rPr>
          <w:rFonts w:ascii="Times New Roman" w:hAnsi="Times New Roman"/>
          <w:i/>
          <w:sz w:val="28"/>
          <w:szCs w:val="28"/>
        </w:rPr>
        <w:t>của Ban Kinh tế - Ngân sách Hội đồng nhân dân tỉnh</w:t>
      </w:r>
      <w:r w:rsidR="00156899" w:rsidRPr="00930B2E">
        <w:rPr>
          <w:rFonts w:ascii="Times New Roman" w:hAnsi="Times New Roman"/>
          <w:i/>
          <w:sz w:val="28"/>
          <w:szCs w:val="28"/>
        </w:rPr>
        <w:t xml:space="preserve"> và</w:t>
      </w:r>
      <w:r w:rsidR="007213AD" w:rsidRPr="00930B2E">
        <w:rPr>
          <w:rFonts w:ascii="Times New Roman" w:hAnsi="Times New Roman"/>
          <w:i/>
          <w:sz w:val="28"/>
          <w:szCs w:val="28"/>
        </w:rPr>
        <w:t xml:space="preserve"> ý kiến thảo luận của đại biểu Hộ</w:t>
      </w:r>
      <w:r w:rsidR="00156899" w:rsidRPr="00930B2E">
        <w:rPr>
          <w:rFonts w:ascii="Times New Roman" w:hAnsi="Times New Roman"/>
          <w:i/>
          <w:sz w:val="28"/>
          <w:szCs w:val="28"/>
        </w:rPr>
        <w:t>i đồng nhân dân tỉnh tại kỳ họp;</w:t>
      </w:r>
    </w:p>
    <w:p w14:paraId="3EEF4D2E" w14:textId="0A14D406" w:rsidR="00156899" w:rsidRPr="00930B2E" w:rsidRDefault="00156899" w:rsidP="002C43DF">
      <w:pPr>
        <w:pStyle w:val="NormalWeb"/>
        <w:spacing w:before="80" w:beforeAutospacing="0" w:after="0" w:afterAutospacing="0"/>
        <w:ind w:firstLine="720"/>
        <w:jc w:val="both"/>
        <w:rPr>
          <w:rStyle w:val="apple-converted-space"/>
          <w:rFonts w:ascii="Times New Roman" w:hAnsi="Times New Roman"/>
          <w:bCs/>
          <w:i/>
          <w:sz w:val="28"/>
          <w:szCs w:val="28"/>
        </w:rPr>
      </w:pPr>
      <w:bookmarkStart w:id="5" w:name="dieu_1"/>
      <w:r w:rsidRPr="00930B2E">
        <w:rPr>
          <w:rStyle w:val="apple-converted-space"/>
          <w:rFonts w:ascii="Times New Roman" w:hAnsi="Times New Roman"/>
          <w:bCs/>
          <w:i/>
          <w:sz w:val="28"/>
          <w:szCs w:val="28"/>
        </w:rPr>
        <w:t xml:space="preserve">Hội đồng nhân dân tỉnh </w:t>
      </w:r>
      <w:r w:rsidR="00376842" w:rsidRPr="00930B2E">
        <w:rPr>
          <w:rFonts w:ascii="Times New Roman" w:hAnsi="Times New Roman"/>
          <w:i/>
          <w:iCs/>
          <w:sz w:val="28"/>
          <w:szCs w:val="28"/>
          <w:lang w:val="vi-VN"/>
        </w:rPr>
        <w:t xml:space="preserve">ban hành </w:t>
      </w:r>
      <w:r w:rsidR="00DD0427" w:rsidRPr="00930B2E">
        <w:rPr>
          <w:rFonts w:ascii="Times New Roman" w:hAnsi="Times New Roman"/>
          <w:i/>
          <w:spacing w:val="-6"/>
          <w:sz w:val="28"/>
          <w:szCs w:val="28"/>
        </w:rPr>
        <w:t xml:space="preserve">Nghị quyết quy định </w:t>
      </w:r>
      <w:r w:rsidR="00DD0427" w:rsidRPr="00930B2E">
        <w:rPr>
          <w:rFonts w:ascii="Times New Roman" w:hAnsi="Times New Roman"/>
          <w:i/>
          <w:spacing w:val="-2"/>
          <w:sz w:val="28"/>
          <w:szCs w:val="28"/>
          <w:shd w:val="clear" w:color="auto" w:fill="FFFFFF"/>
        </w:rPr>
        <w:t>mức chi cụ thể về công tác phí, chi hội nghị của các cơ</w:t>
      </w:r>
      <w:r w:rsidR="00DD0427" w:rsidRPr="00930B2E">
        <w:rPr>
          <w:rStyle w:val="Strong"/>
          <w:rFonts w:ascii="Times New Roman" w:hAnsi="Times New Roman"/>
          <w:i/>
          <w:spacing w:val="-2"/>
          <w:sz w:val="28"/>
          <w:szCs w:val="28"/>
          <w:shd w:val="clear" w:color="auto" w:fill="FFFFFF"/>
        </w:rPr>
        <w:t xml:space="preserve"> </w:t>
      </w:r>
      <w:r w:rsidR="00DD0427" w:rsidRPr="00930B2E">
        <w:rPr>
          <w:rFonts w:ascii="Times New Roman" w:hAnsi="Times New Roman"/>
          <w:i/>
          <w:spacing w:val="-2"/>
          <w:sz w:val="28"/>
          <w:szCs w:val="28"/>
          <w:shd w:val="clear" w:color="auto" w:fill="FFFFFF"/>
        </w:rPr>
        <w:t>quan, đơn vị trên địa bàn tỉnh Tây Ninh.</w:t>
      </w:r>
    </w:p>
    <w:bookmarkEnd w:id="5"/>
    <w:p w14:paraId="3B570AC4" w14:textId="77777777" w:rsidR="00DD0427" w:rsidRPr="00930B2E" w:rsidRDefault="00DD0427" w:rsidP="002C43DF">
      <w:pPr>
        <w:spacing w:before="80" w:after="0"/>
        <w:rPr>
          <w:rFonts w:ascii="Times New Roman" w:hAnsi="Times New Roman"/>
          <w:sz w:val="28"/>
          <w:szCs w:val="28"/>
        </w:rPr>
      </w:pPr>
      <w:r w:rsidRPr="00930B2E">
        <w:rPr>
          <w:rFonts w:ascii="Times New Roman" w:hAnsi="Times New Roman"/>
          <w:b/>
          <w:bCs/>
          <w:sz w:val="28"/>
          <w:szCs w:val="28"/>
        </w:rPr>
        <w:t xml:space="preserve">Điều 1. Phạm </w:t>
      </w:r>
      <w:proofErr w:type="gramStart"/>
      <w:r w:rsidRPr="00930B2E">
        <w:rPr>
          <w:rFonts w:ascii="Times New Roman" w:hAnsi="Times New Roman"/>
          <w:b/>
          <w:bCs/>
          <w:sz w:val="28"/>
          <w:szCs w:val="28"/>
        </w:rPr>
        <w:t>vi</w:t>
      </w:r>
      <w:proofErr w:type="gramEnd"/>
      <w:r w:rsidRPr="00930B2E">
        <w:rPr>
          <w:rFonts w:ascii="Times New Roman" w:hAnsi="Times New Roman"/>
          <w:b/>
          <w:bCs/>
          <w:sz w:val="28"/>
          <w:szCs w:val="28"/>
        </w:rPr>
        <w:t xml:space="preserve"> điều chỉnh và đối tượng áp dụng</w:t>
      </w:r>
    </w:p>
    <w:p w14:paraId="1544DBF2" w14:textId="77777777" w:rsidR="00DD0427" w:rsidRPr="0031346F" w:rsidRDefault="00DD0427" w:rsidP="002C43DF">
      <w:pPr>
        <w:spacing w:before="80" w:after="0"/>
        <w:rPr>
          <w:rFonts w:ascii="Times New Roman" w:hAnsi="Times New Roman"/>
          <w:b/>
          <w:sz w:val="28"/>
          <w:szCs w:val="28"/>
        </w:rPr>
      </w:pPr>
      <w:r w:rsidRPr="0031346F">
        <w:rPr>
          <w:rFonts w:ascii="Times New Roman" w:hAnsi="Times New Roman"/>
          <w:b/>
          <w:sz w:val="28"/>
          <w:szCs w:val="28"/>
        </w:rPr>
        <w:t xml:space="preserve">1. Phạm </w:t>
      </w:r>
      <w:proofErr w:type="gramStart"/>
      <w:r w:rsidRPr="0031346F">
        <w:rPr>
          <w:rFonts w:ascii="Times New Roman" w:hAnsi="Times New Roman"/>
          <w:b/>
          <w:sz w:val="28"/>
          <w:szCs w:val="28"/>
        </w:rPr>
        <w:t>vi</w:t>
      </w:r>
      <w:proofErr w:type="gramEnd"/>
      <w:r w:rsidRPr="0031346F">
        <w:rPr>
          <w:rFonts w:ascii="Times New Roman" w:hAnsi="Times New Roman"/>
          <w:b/>
          <w:sz w:val="28"/>
          <w:szCs w:val="28"/>
        </w:rPr>
        <w:t xml:space="preserve"> điều chỉnh:</w:t>
      </w:r>
    </w:p>
    <w:p w14:paraId="0DB6851F" w14:textId="77777777" w:rsidR="00DD0427" w:rsidRPr="00930B2E" w:rsidRDefault="00DD0427" w:rsidP="002C43DF">
      <w:pPr>
        <w:spacing w:before="80" w:after="0"/>
        <w:rPr>
          <w:rFonts w:ascii="Times New Roman" w:hAnsi="Times New Roman"/>
          <w:spacing w:val="-2"/>
          <w:sz w:val="28"/>
          <w:szCs w:val="28"/>
          <w:lang w:eastAsia="vi-VN"/>
        </w:rPr>
      </w:pPr>
      <w:r w:rsidRPr="00930B2E">
        <w:rPr>
          <w:rFonts w:ascii="Times New Roman" w:hAnsi="Times New Roman"/>
          <w:spacing w:val="-2"/>
          <w:sz w:val="28"/>
          <w:szCs w:val="28"/>
          <w:lang w:eastAsia="vi-VN"/>
        </w:rPr>
        <w:t xml:space="preserve">Quy định này </w:t>
      </w:r>
      <w:r w:rsidRPr="0031346F">
        <w:rPr>
          <w:rStyle w:val="Strong"/>
          <w:rFonts w:ascii="Times New Roman" w:hAnsi="Times New Roman"/>
          <w:b w:val="0"/>
          <w:spacing w:val="-2"/>
          <w:sz w:val="28"/>
          <w:szCs w:val="28"/>
          <w:shd w:val="clear" w:color="auto" w:fill="FFFFFF"/>
        </w:rPr>
        <w:t>q</w:t>
      </w:r>
      <w:r w:rsidRPr="00930B2E">
        <w:rPr>
          <w:rFonts w:ascii="Times New Roman" w:hAnsi="Times New Roman"/>
          <w:spacing w:val="-2"/>
          <w:sz w:val="28"/>
          <w:szCs w:val="28"/>
          <w:shd w:val="clear" w:color="auto" w:fill="FFFFFF"/>
        </w:rPr>
        <w:t>uy định mức chi cụ thể về công tác phí, chi hội nghị của các cơ</w:t>
      </w:r>
      <w:r w:rsidRPr="00930B2E">
        <w:rPr>
          <w:rStyle w:val="Strong"/>
          <w:rFonts w:ascii="Times New Roman" w:hAnsi="Times New Roman"/>
          <w:spacing w:val="-2"/>
          <w:sz w:val="28"/>
          <w:szCs w:val="28"/>
          <w:shd w:val="clear" w:color="auto" w:fill="FFFFFF"/>
        </w:rPr>
        <w:t xml:space="preserve"> </w:t>
      </w:r>
      <w:r w:rsidRPr="00930B2E">
        <w:rPr>
          <w:rFonts w:ascii="Times New Roman" w:hAnsi="Times New Roman"/>
          <w:spacing w:val="-2"/>
          <w:sz w:val="28"/>
          <w:szCs w:val="28"/>
          <w:shd w:val="clear" w:color="auto" w:fill="FFFFFF"/>
        </w:rPr>
        <w:t>quan, đơn vị trên địa bàn tỉnh Tây Ninh</w:t>
      </w:r>
      <w:r w:rsidRPr="00930B2E">
        <w:rPr>
          <w:rFonts w:ascii="Times New Roman" w:hAnsi="Times New Roman"/>
          <w:spacing w:val="-2"/>
          <w:sz w:val="28"/>
          <w:szCs w:val="28"/>
          <w:lang w:eastAsia="vi-VN"/>
        </w:rPr>
        <w:t>.</w:t>
      </w:r>
    </w:p>
    <w:p w14:paraId="2E1D9E33" w14:textId="77777777" w:rsidR="00DD0427" w:rsidRPr="0031346F" w:rsidRDefault="00DD0427" w:rsidP="002C43DF">
      <w:pPr>
        <w:spacing w:before="80" w:after="0"/>
        <w:rPr>
          <w:rFonts w:ascii="Times New Roman" w:hAnsi="Times New Roman"/>
          <w:b/>
          <w:sz w:val="28"/>
          <w:szCs w:val="28"/>
        </w:rPr>
      </w:pPr>
      <w:r w:rsidRPr="0031346F">
        <w:rPr>
          <w:rFonts w:ascii="Times New Roman" w:hAnsi="Times New Roman"/>
          <w:b/>
          <w:sz w:val="28"/>
          <w:szCs w:val="28"/>
        </w:rPr>
        <w:t>2. Đối tượng áp dụng:</w:t>
      </w:r>
    </w:p>
    <w:p w14:paraId="414ADD40" w14:textId="77777777" w:rsidR="00DD0427" w:rsidRPr="0042079D" w:rsidRDefault="00DD0427" w:rsidP="002C43DF">
      <w:pPr>
        <w:spacing w:before="80" w:after="0"/>
        <w:rPr>
          <w:rFonts w:ascii="Times New Roman" w:hAnsi="Times New Roman"/>
          <w:sz w:val="28"/>
          <w:szCs w:val="28"/>
        </w:rPr>
      </w:pPr>
      <w:r w:rsidRPr="0042079D">
        <w:rPr>
          <w:rFonts w:ascii="Times New Roman" w:hAnsi="Times New Roman"/>
          <w:sz w:val="28"/>
          <w:szCs w:val="28"/>
        </w:rPr>
        <w:t>a) Đối với chế độ công tác phí:</w:t>
      </w:r>
    </w:p>
    <w:p w14:paraId="7016A81B" w14:textId="26FE2901"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t xml:space="preserve">- Cán bộ, công chức, viên chức, lao động hợp đồng theo quy định của pháp luật làm việc tại </w:t>
      </w:r>
      <w:r w:rsidRPr="00930B2E">
        <w:rPr>
          <w:rFonts w:ascii="Times New Roman" w:hAnsi="Times New Roman"/>
          <w:sz w:val="28"/>
          <w:szCs w:val="28"/>
          <w:shd w:val="clear" w:color="auto" w:fill="FFFFFF"/>
        </w:rPr>
        <w:t>các cơ</w:t>
      </w:r>
      <w:r w:rsidRPr="00930B2E">
        <w:rPr>
          <w:rStyle w:val="Strong"/>
          <w:rFonts w:ascii="Times New Roman" w:hAnsi="Times New Roman"/>
          <w:sz w:val="28"/>
          <w:szCs w:val="28"/>
          <w:shd w:val="clear" w:color="auto" w:fill="FFFFFF"/>
        </w:rPr>
        <w:t xml:space="preserve"> </w:t>
      </w:r>
      <w:r w:rsidRPr="00930B2E">
        <w:rPr>
          <w:rFonts w:ascii="Times New Roman" w:hAnsi="Times New Roman"/>
          <w:sz w:val="28"/>
          <w:szCs w:val="28"/>
          <w:shd w:val="clear" w:color="auto" w:fill="FFFFFF"/>
        </w:rPr>
        <w:t>quan nhà nước, đơn vị sự nghiệp công lập, tổ chức chính trị, tổ chức chính trị</w:t>
      </w:r>
      <w:r w:rsidR="0031346F">
        <w:rPr>
          <w:rFonts w:ascii="Times New Roman" w:hAnsi="Times New Roman"/>
          <w:sz w:val="28"/>
          <w:szCs w:val="28"/>
          <w:shd w:val="clear" w:color="auto" w:fill="FFFFFF"/>
        </w:rPr>
        <w:t xml:space="preserve"> </w:t>
      </w:r>
      <w:r w:rsidRPr="00930B2E">
        <w:rPr>
          <w:rFonts w:ascii="Times New Roman" w:hAnsi="Times New Roman"/>
          <w:sz w:val="28"/>
          <w:szCs w:val="28"/>
          <w:shd w:val="clear" w:color="auto" w:fill="FFFFFF"/>
        </w:rPr>
        <w:t>-</w:t>
      </w:r>
      <w:r w:rsidR="0031346F">
        <w:rPr>
          <w:rFonts w:ascii="Times New Roman" w:hAnsi="Times New Roman"/>
          <w:sz w:val="28"/>
          <w:szCs w:val="28"/>
          <w:shd w:val="clear" w:color="auto" w:fill="FFFFFF"/>
        </w:rPr>
        <w:t xml:space="preserve"> </w:t>
      </w:r>
      <w:r w:rsidRPr="00930B2E">
        <w:rPr>
          <w:rFonts w:ascii="Times New Roman" w:hAnsi="Times New Roman"/>
          <w:sz w:val="28"/>
          <w:szCs w:val="28"/>
          <w:shd w:val="clear" w:color="auto" w:fill="FFFFFF"/>
        </w:rPr>
        <w:t>xã hội, các tổ chức sử dụng kinh phí do ngân sách nhà nước hỗ trợ trên địa bàn tỉnh Tây Ninh</w:t>
      </w:r>
      <w:r w:rsidRPr="00930B2E">
        <w:rPr>
          <w:rFonts w:ascii="Times New Roman" w:hAnsi="Times New Roman"/>
          <w:sz w:val="28"/>
          <w:szCs w:val="28"/>
        </w:rPr>
        <w:t>.</w:t>
      </w:r>
    </w:p>
    <w:p w14:paraId="303BF511" w14:textId="77777777"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lastRenderedPageBreak/>
        <w:t>- Đại biểu Hội đồng nhân dân các cấp khi</w:t>
      </w:r>
      <w:r w:rsidRPr="00930B2E">
        <w:rPr>
          <w:rFonts w:ascii="Times New Roman" w:hAnsi="Times New Roman"/>
          <w:sz w:val="28"/>
          <w:szCs w:val="28"/>
          <w:lang w:val="en-US"/>
        </w:rPr>
        <w:t xml:space="preserve"> </w:t>
      </w:r>
      <w:r w:rsidRPr="00930B2E">
        <w:rPr>
          <w:rFonts w:ascii="Times New Roman" w:hAnsi="Times New Roman"/>
          <w:sz w:val="28"/>
          <w:szCs w:val="28"/>
        </w:rPr>
        <w:t>tham</w:t>
      </w:r>
      <w:r w:rsidRPr="00930B2E">
        <w:rPr>
          <w:rFonts w:ascii="Times New Roman" w:hAnsi="Times New Roman"/>
          <w:sz w:val="28"/>
          <w:szCs w:val="28"/>
          <w:lang w:val="en-US"/>
        </w:rPr>
        <w:t xml:space="preserve"> </w:t>
      </w:r>
      <w:r w:rsidRPr="00930B2E">
        <w:rPr>
          <w:rFonts w:ascii="Times New Roman" w:hAnsi="Times New Roman"/>
          <w:sz w:val="28"/>
          <w:szCs w:val="28"/>
        </w:rPr>
        <w:t>gia hoạt động của Hội đồng nhân dân.</w:t>
      </w:r>
    </w:p>
    <w:p w14:paraId="07355E54" w14:textId="77777777" w:rsidR="00DD0427" w:rsidRPr="0042079D" w:rsidRDefault="00DD0427" w:rsidP="002C43DF">
      <w:pPr>
        <w:spacing w:before="80" w:after="0"/>
        <w:rPr>
          <w:rFonts w:ascii="Times New Roman" w:hAnsi="Times New Roman"/>
          <w:sz w:val="28"/>
          <w:szCs w:val="28"/>
        </w:rPr>
      </w:pPr>
      <w:bookmarkStart w:id="6" w:name="_GoBack"/>
      <w:r w:rsidRPr="0042079D">
        <w:rPr>
          <w:rFonts w:ascii="Times New Roman" w:hAnsi="Times New Roman"/>
          <w:sz w:val="28"/>
          <w:szCs w:val="28"/>
        </w:rPr>
        <w:t>b) Đối với chế độ chi hội nghị:</w:t>
      </w:r>
    </w:p>
    <w:bookmarkEnd w:id="6"/>
    <w:p w14:paraId="25706521" w14:textId="0E2FE1F8"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t>- Các hội nghị chuyên môn, hội nghị sơ kết và tổng kết chuyên đề; hội nghị tổng kết năm; hội nghị tập huấn triển khai nhiệm vụ công tác do các cơ quan hành chính nhà nước tổ chức được quy định tại Quyế</w:t>
      </w:r>
      <w:r w:rsidR="0031346F">
        <w:rPr>
          <w:rFonts w:ascii="Times New Roman" w:hAnsi="Times New Roman"/>
          <w:sz w:val="28"/>
          <w:szCs w:val="28"/>
        </w:rPr>
        <w:t xml:space="preserve">t định số 45/2018/QĐ-TTg ngày 9 tháng </w:t>
      </w:r>
      <w:r w:rsidRPr="00930B2E">
        <w:rPr>
          <w:rFonts w:ascii="Times New Roman" w:hAnsi="Times New Roman"/>
          <w:sz w:val="28"/>
          <w:szCs w:val="28"/>
        </w:rPr>
        <w:t>11</w:t>
      </w:r>
      <w:r w:rsidR="0031346F">
        <w:rPr>
          <w:rFonts w:ascii="Times New Roman" w:hAnsi="Times New Roman"/>
          <w:sz w:val="28"/>
          <w:szCs w:val="28"/>
        </w:rPr>
        <w:t xml:space="preserve"> năm </w:t>
      </w:r>
      <w:r w:rsidRPr="00930B2E">
        <w:rPr>
          <w:rFonts w:ascii="Times New Roman" w:hAnsi="Times New Roman"/>
          <w:sz w:val="28"/>
          <w:szCs w:val="28"/>
        </w:rPr>
        <w:t>2018 của Thủ tướng Chính phủ quy định chế độ họp trong hoạt động quản lý, điều hành của cơ quan thuộc hệ thống hành chính nhà nước; kỳ họp của Hội đồng nhân dân, phiên họp của Thường trực Hội đồng nhân dân và cuộc họp các Ban của Hội đồng nhân dân.</w:t>
      </w:r>
    </w:p>
    <w:p w14:paraId="63E467B2" w14:textId="77777777" w:rsidR="00DD0427" w:rsidRPr="00930B2E" w:rsidRDefault="00DD0427" w:rsidP="002C43DF">
      <w:pPr>
        <w:spacing w:before="80" w:after="0"/>
        <w:rPr>
          <w:rFonts w:ascii="Times New Roman" w:hAnsi="Times New Roman"/>
          <w:sz w:val="28"/>
          <w:szCs w:val="28"/>
        </w:rPr>
      </w:pPr>
      <w:bookmarkStart w:id="7" w:name="dieu_2_1"/>
      <w:r w:rsidRPr="00930B2E">
        <w:rPr>
          <w:rFonts w:ascii="Times New Roman" w:hAnsi="Times New Roman"/>
          <w:sz w:val="28"/>
          <w:szCs w:val="28"/>
        </w:rPr>
        <w:t>- Các hội nghị chuyên môn, hội nghị sơ kết và tổng kết chuyên đề, hội nghị tổng kết năm, hội nghị tập huấn triển khai nhiệm vụ của các đơn vị sự nghiệp công lập.</w:t>
      </w:r>
    </w:p>
    <w:p w14:paraId="4C6B0728" w14:textId="77777777" w:rsidR="00DD0427" w:rsidRPr="00930B2E" w:rsidRDefault="00DD0427" w:rsidP="002C43DF">
      <w:pPr>
        <w:spacing w:before="80" w:after="0"/>
        <w:rPr>
          <w:rFonts w:ascii="Times New Roman" w:hAnsi="Times New Roman"/>
          <w:spacing w:val="-2"/>
          <w:sz w:val="28"/>
          <w:szCs w:val="28"/>
        </w:rPr>
      </w:pPr>
      <w:r w:rsidRPr="00930B2E">
        <w:rPr>
          <w:rFonts w:ascii="Times New Roman" w:hAnsi="Times New Roman"/>
          <w:spacing w:val="-2"/>
          <w:sz w:val="28"/>
          <w:szCs w:val="28"/>
        </w:rPr>
        <w:t xml:space="preserve">- Các hội nghị chuyên môn, hội nghị tập huấn triển khai nhiệm vụ hoặc các hội nghị được tổ chức </w:t>
      </w:r>
      <w:proofErr w:type="gramStart"/>
      <w:r w:rsidRPr="00930B2E">
        <w:rPr>
          <w:rFonts w:ascii="Times New Roman" w:hAnsi="Times New Roman"/>
          <w:spacing w:val="-2"/>
          <w:sz w:val="28"/>
          <w:szCs w:val="28"/>
        </w:rPr>
        <w:t>theo</w:t>
      </w:r>
      <w:proofErr w:type="gramEnd"/>
      <w:r w:rsidRPr="00930B2E">
        <w:rPr>
          <w:rFonts w:ascii="Times New Roman" w:hAnsi="Times New Roman"/>
          <w:spacing w:val="-2"/>
          <w:sz w:val="28"/>
          <w:szCs w:val="28"/>
        </w:rPr>
        <w:t xml:space="preserve"> quy định trong điều lệ của các tổ chức chính trị, tổ chức chính trị - xã hội, tổ chức hội sử dụng kinh phí do ngân sách nhà nước hỗ trợ.</w:t>
      </w:r>
    </w:p>
    <w:p w14:paraId="40FE6E29" w14:textId="77777777"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t xml:space="preserve">- Riêng Đại hội Đảng các cấp tiến tới Đại hội đại biểu toàn quốc, hội nghị của các cơ quan thuộc Đảng Cộng sản Việt Nam thực hiện </w:t>
      </w:r>
      <w:proofErr w:type="gramStart"/>
      <w:r w:rsidRPr="00930B2E">
        <w:rPr>
          <w:rFonts w:ascii="Times New Roman" w:hAnsi="Times New Roman"/>
          <w:sz w:val="28"/>
          <w:szCs w:val="28"/>
        </w:rPr>
        <w:t>theo</w:t>
      </w:r>
      <w:proofErr w:type="gramEnd"/>
      <w:r w:rsidRPr="00930B2E">
        <w:rPr>
          <w:rFonts w:ascii="Times New Roman" w:hAnsi="Times New Roman"/>
          <w:sz w:val="28"/>
          <w:szCs w:val="28"/>
        </w:rPr>
        <w:t xml:space="preserve"> quy định riêng của cấp có thẩm quyền.</w:t>
      </w:r>
    </w:p>
    <w:p w14:paraId="7BD4F28F" w14:textId="77777777" w:rsidR="00DD0427" w:rsidRPr="00930B2E" w:rsidRDefault="00DD0427" w:rsidP="002C43DF">
      <w:pPr>
        <w:shd w:val="solid" w:color="FFFFFF" w:fill="auto"/>
        <w:spacing w:before="80" w:after="0"/>
        <w:rPr>
          <w:rFonts w:ascii="Times New Roman" w:hAnsi="Times New Roman"/>
          <w:sz w:val="28"/>
          <w:szCs w:val="28"/>
        </w:rPr>
      </w:pPr>
      <w:r w:rsidRPr="00930B2E">
        <w:rPr>
          <w:rFonts w:ascii="Times New Roman" w:hAnsi="Times New Roman"/>
          <w:b/>
          <w:bCs/>
          <w:sz w:val="28"/>
          <w:szCs w:val="28"/>
        </w:rPr>
        <w:t>Điều 2. Một số mức chi cụ thể về công tác phí</w:t>
      </w:r>
      <w:bookmarkEnd w:id="7"/>
    </w:p>
    <w:p w14:paraId="336A45B8" w14:textId="77777777" w:rsidR="00DD0427" w:rsidRPr="0031346F" w:rsidRDefault="00DD0427" w:rsidP="002C43DF">
      <w:pPr>
        <w:spacing w:before="80" w:after="0"/>
        <w:rPr>
          <w:rFonts w:ascii="Times New Roman" w:hAnsi="Times New Roman"/>
          <w:b/>
          <w:sz w:val="28"/>
          <w:szCs w:val="28"/>
        </w:rPr>
      </w:pPr>
      <w:r w:rsidRPr="0031346F">
        <w:rPr>
          <w:rFonts w:ascii="Times New Roman" w:hAnsi="Times New Roman"/>
          <w:b/>
          <w:sz w:val="28"/>
          <w:szCs w:val="28"/>
        </w:rPr>
        <w:t>1. Thanh toán chi phí đi lại:</w:t>
      </w:r>
    </w:p>
    <w:p w14:paraId="0F0181BB" w14:textId="77777777" w:rsidR="00DD0427" w:rsidRPr="00930B2E" w:rsidRDefault="00DD0427" w:rsidP="002C43DF">
      <w:pPr>
        <w:spacing w:before="80" w:after="0"/>
        <w:rPr>
          <w:rFonts w:ascii="Times New Roman" w:hAnsi="Times New Roman"/>
          <w:sz w:val="28"/>
          <w:szCs w:val="28"/>
          <w:lang w:val="en-US"/>
        </w:rPr>
      </w:pPr>
      <w:r w:rsidRPr="00930B2E">
        <w:rPr>
          <w:rFonts w:ascii="Times New Roman" w:hAnsi="Times New Roman"/>
          <w:sz w:val="28"/>
          <w:szCs w:val="28"/>
        </w:rPr>
        <w:t xml:space="preserve">a) </w:t>
      </w:r>
      <w:r w:rsidRPr="00930B2E">
        <w:rPr>
          <w:rFonts w:ascii="Times New Roman" w:hAnsi="Times New Roman"/>
          <w:sz w:val="28"/>
          <w:szCs w:val="28"/>
          <w:lang w:val="en-US"/>
        </w:rPr>
        <w:t>C</w:t>
      </w:r>
      <w:r w:rsidRPr="00930B2E">
        <w:rPr>
          <w:rFonts w:ascii="Times New Roman" w:hAnsi="Times New Roman"/>
          <w:sz w:val="28"/>
          <w:szCs w:val="28"/>
        </w:rPr>
        <w:t>án bộ lãnh đạo được hưởng hệ số phụ cấp chức vụ theo chức danh lãnh đạo từ 0</w:t>
      </w:r>
      <w:proofErr w:type="gramStart"/>
      <w:r w:rsidRPr="00930B2E">
        <w:rPr>
          <w:rFonts w:ascii="Times New Roman" w:hAnsi="Times New Roman"/>
          <w:sz w:val="28"/>
          <w:szCs w:val="28"/>
        </w:rPr>
        <w:t>,8</w:t>
      </w:r>
      <w:proofErr w:type="gramEnd"/>
      <w:r w:rsidRPr="00930B2E">
        <w:rPr>
          <w:rFonts w:ascii="Times New Roman" w:hAnsi="Times New Roman"/>
          <w:sz w:val="28"/>
          <w:szCs w:val="28"/>
        </w:rPr>
        <w:t xml:space="preserve"> đến 1,25</w:t>
      </w:r>
      <w:r w:rsidRPr="00930B2E">
        <w:rPr>
          <w:rFonts w:ascii="Times New Roman" w:hAnsi="Times New Roman"/>
          <w:sz w:val="28"/>
          <w:szCs w:val="28"/>
          <w:lang w:val="en-US"/>
        </w:rPr>
        <w:t xml:space="preserve"> được thanh toán </w:t>
      </w:r>
      <w:r w:rsidRPr="00930B2E">
        <w:rPr>
          <w:rFonts w:ascii="Times New Roman" w:hAnsi="Times New Roman"/>
          <w:sz w:val="28"/>
          <w:szCs w:val="28"/>
        </w:rPr>
        <w:t>theo hoá đơn thực tế tiền vé máy bay</w:t>
      </w:r>
      <w:r w:rsidRPr="00930B2E">
        <w:rPr>
          <w:rFonts w:ascii="Times New Roman" w:hAnsi="Times New Roman"/>
          <w:sz w:val="28"/>
          <w:szCs w:val="28"/>
          <w:lang w:val="en-US"/>
        </w:rPr>
        <w:t xml:space="preserve"> hạng ghế </w:t>
      </w:r>
      <w:r w:rsidRPr="00930B2E">
        <w:rPr>
          <w:rFonts w:ascii="Times New Roman" w:hAnsi="Times New Roman"/>
          <w:sz w:val="28"/>
          <w:szCs w:val="28"/>
        </w:rPr>
        <w:t>phổ thông đặc biệt, linh hoạt</w:t>
      </w:r>
      <w:r w:rsidRPr="00930B2E">
        <w:rPr>
          <w:rFonts w:ascii="Times New Roman" w:hAnsi="Times New Roman"/>
          <w:sz w:val="28"/>
          <w:szCs w:val="28"/>
          <w:lang w:val="en-US"/>
        </w:rPr>
        <w:t xml:space="preserve"> </w:t>
      </w:r>
      <w:r w:rsidRPr="00930B2E">
        <w:rPr>
          <w:rFonts w:ascii="Times New Roman" w:hAnsi="Times New Roman"/>
          <w:sz w:val="28"/>
          <w:szCs w:val="28"/>
        </w:rPr>
        <w:t>(như: Premium, Deluxe, Plus, Flex,…)</w:t>
      </w:r>
      <w:r w:rsidRPr="00930B2E">
        <w:rPr>
          <w:rFonts w:ascii="Times New Roman" w:hAnsi="Times New Roman"/>
          <w:sz w:val="28"/>
          <w:szCs w:val="28"/>
          <w:lang w:val="en-US"/>
        </w:rPr>
        <w:t xml:space="preserve">. </w:t>
      </w:r>
      <w:r w:rsidRPr="00930B2E">
        <w:rPr>
          <w:rFonts w:ascii="Times New Roman" w:hAnsi="Times New Roman"/>
          <w:sz w:val="28"/>
          <w:szCs w:val="28"/>
        </w:rPr>
        <w:t>Trường hợp do yêu cầu công tác đột xuất nhưng không mua được các hạng vé phổ thông</w:t>
      </w:r>
      <w:r w:rsidRPr="00930B2E">
        <w:rPr>
          <w:rFonts w:ascii="Times New Roman" w:hAnsi="Times New Roman"/>
          <w:sz w:val="28"/>
          <w:szCs w:val="28"/>
          <w:lang w:val="en-US"/>
        </w:rPr>
        <w:t xml:space="preserve"> thì được </w:t>
      </w:r>
      <w:r w:rsidRPr="00930B2E">
        <w:rPr>
          <w:rFonts w:ascii="Times New Roman" w:hAnsi="Times New Roman"/>
          <w:sz w:val="28"/>
          <w:szCs w:val="28"/>
        </w:rPr>
        <w:t>mua vé máy bay hạng thương gia</w:t>
      </w:r>
      <w:r w:rsidRPr="00930B2E">
        <w:rPr>
          <w:rFonts w:ascii="Times New Roman" w:hAnsi="Times New Roman"/>
          <w:sz w:val="28"/>
          <w:szCs w:val="28"/>
          <w:lang w:val="en-US"/>
        </w:rPr>
        <w:t xml:space="preserve"> </w:t>
      </w:r>
      <w:r w:rsidRPr="00930B2E">
        <w:rPr>
          <w:rFonts w:ascii="Times New Roman" w:hAnsi="Times New Roman"/>
          <w:sz w:val="28"/>
          <w:szCs w:val="28"/>
        </w:rPr>
        <w:t>khi đáp ứng được các nội dung</w:t>
      </w:r>
      <w:r w:rsidRPr="00930B2E">
        <w:rPr>
          <w:rFonts w:ascii="Times New Roman" w:hAnsi="Times New Roman"/>
          <w:sz w:val="28"/>
          <w:szCs w:val="28"/>
          <w:lang w:val="en-US"/>
        </w:rPr>
        <w:t xml:space="preserve"> sau:</w:t>
      </w:r>
    </w:p>
    <w:p w14:paraId="47DAAD43" w14:textId="77777777"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t>- Bảo đảm phù hợp với đặc thù và khả năng cân đối nguồn kinh phí của cơ quan, đơn vị.</w:t>
      </w:r>
    </w:p>
    <w:p w14:paraId="2B35C460" w14:textId="77777777"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t>- Có văn bản minh chứng rằng phát sinh yêu cầu công tác đột xuất; Bộ phận văn phòng/hành chính của cơ quan, đơn vị xác nhận đã không mua được các hạng vé phổ thông, kèm minh chứng (ảnh chụp màn hình kết quả tìm kiếm vé trên trang thông tin điện tử chính thức của ít nhất 02 hãng hàng không hoặc đại lý cấp 1 tại thời điểm đặt vé) xác định các hạng vé phổ thông có thể đặt không đáp ứng thời gian công tác.</w:t>
      </w:r>
    </w:p>
    <w:p w14:paraId="48BB52F8" w14:textId="77777777"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t>b) Thanh toán khoán kinh phí sử dụng ô tô khi đi công tác, thanh toán khoán tiền tự túc phương tiện đi công tác:</w:t>
      </w:r>
    </w:p>
    <w:p w14:paraId="556AC17E" w14:textId="4003B138"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t>- Đối với các đối tượng được sử dụng xe ô tô để đi công tác thực hiện theo quy định tại Nghị định số 72</w:t>
      </w:r>
      <w:bookmarkStart w:id="8" w:name="tvpllink_hzfupujhmk_1"/>
      <w:r w:rsidRPr="00930B2E">
        <w:rPr>
          <w:rFonts w:ascii="Times New Roman" w:hAnsi="Times New Roman"/>
          <w:sz w:val="28"/>
          <w:szCs w:val="28"/>
        </w:rPr>
        <w:fldChar w:fldCharType="begin"/>
      </w:r>
      <w:r w:rsidRPr="00930B2E">
        <w:rPr>
          <w:rFonts w:ascii="Times New Roman" w:hAnsi="Times New Roman"/>
          <w:sz w:val="28"/>
          <w:szCs w:val="28"/>
        </w:rPr>
        <w:instrText>HYPERLINK "https://thuvienphapluat.vn/van-ban/Tai-chinh-nha-nuoc/Nghi-dinh-72-2023-ND-CP-tieu-chuan-dinh-muc-su-dung-xe-o-to-580611.aspx" \t "_blank"</w:instrText>
      </w:r>
      <w:r w:rsidRPr="00930B2E">
        <w:rPr>
          <w:rFonts w:ascii="Times New Roman" w:hAnsi="Times New Roman"/>
          <w:sz w:val="28"/>
          <w:szCs w:val="28"/>
        </w:rPr>
        <w:fldChar w:fldCharType="separate"/>
      </w:r>
      <w:r w:rsidRPr="00930B2E">
        <w:rPr>
          <w:rStyle w:val="Hyperlink"/>
          <w:rFonts w:ascii="Times New Roman" w:hAnsi="Times New Roman"/>
          <w:color w:val="auto"/>
          <w:sz w:val="28"/>
          <w:szCs w:val="28"/>
          <w:u w:val="none"/>
        </w:rPr>
        <w:t>/2023/NĐ-CP</w:t>
      </w:r>
      <w:r w:rsidRPr="00930B2E">
        <w:rPr>
          <w:rFonts w:ascii="Times New Roman" w:hAnsi="Times New Roman"/>
          <w:sz w:val="28"/>
          <w:szCs w:val="28"/>
        </w:rPr>
        <w:fldChar w:fldCharType="end"/>
      </w:r>
      <w:bookmarkEnd w:id="8"/>
      <w:r w:rsidRPr="00930B2E">
        <w:rPr>
          <w:rFonts w:ascii="Times New Roman" w:hAnsi="Times New Roman"/>
          <w:sz w:val="28"/>
          <w:szCs w:val="28"/>
        </w:rPr>
        <w:t> ngày 26 tháng 9 năm 2023 của Chính phủ quy định tiêu chuẩn, định mức sử dụng xe ô tô</w:t>
      </w:r>
      <w:r w:rsidR="002F3D2C" w:rsidRPr="00930B2E">
        <w:rPr>
          <w:rFonts w:ascii="Times New Roman" w:hAnsi="Times New Roman"/>
          <w:sz w:val="28"/>
          <w:szCs w:val="28"/>
        </w:rPr>
        <w:t>;</w:t>
      </w:r>
      <w:r w:rsidR="002F3D2C" w:rsidRPr="00930B2E">
        <w:rPr>
          <w:rFonts w:ascii="Times New Roman" w:hAnsi="Times New Roman"/>
          <w:sz w:val="28"/>
          <w:szCs w:val="28"/>
          <w:shd w:val="clear" w:color="auto" w:fill="FFFFFF"/>
        </w:rPr>
        <w:t xml:space="preserve"> Nghị định số 153/2025/NĐ-CP ngày 15 tháng 6 năm 2025 của Chính phủ sửa đổi, bổ sung một số điều của Nghị định số 72/2023/NĐ-CP ngày 26 tháng 9 năm 2023 của Chính phủ quy định tiêu chuẩn, định mức sử dụng xe ô tô</w:t>
      </w:r>
      <w:r w:rsidRPr="00930B2E">
        <w:rPr>
          <w:rFonts w:ascii="Times New Roman" w:hAnsi="Times New Roman"/>
          <w:sz w:val="28"/>
          <w:szCs w:val="28"/>
        </w:rPr>
        <w:t>.</w:t>
      </w:r>
    </w:p>
    <w:p w14:paraId="7B8DF0F6" w14:textId="77777777"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lastRenderedPageBreak/>
        <w:t xml:space="preserve">- Đối với cán bộ, công chức, viên chức, người lao động còn lại không có tiêu chuẩn được bố trí xe ô tô khi đi công tác mà tự túc bằng phương tiện cá nhân của mình thì được thanh toán khoán tiền tự túc phương tiện bảo đảm không vượt chế độ đối với các đối tượng </w:t>
      </w:r>
      <w:r w:rsidRPr="00930B2E">
        <w:rPr>
          <w:rFonts w:ascii="Times New Roman" w:hAnsi="Times New Roman"/>
          <w:sz w:val="28"/>
          <w:szCs w:val="28"/>
          <w:lang w:val="en-US"/>
        </w:rPr>
        <w:t>được sử dụng xe ô tô để đi công tác</w:t>
      </w:r>
      <w:r w:rsidRPr="00930B2E">
        <w:rPr>
          <w:rFonts w:ascii="Times New Roman" w:hAnsi="Times New Roman"/>
          <w:sz w:val="28"/>
          <w:szCs w:val="28"/>
        </w:rPr>
        <w:t xml:space="preserve"> và phải được quy định trong quy chế chi tiêu nội bộ của đơn vị.</w:t>
      </w:r>
    </w:p>
    <w:p w14:paraId="0F6206AE" w14:textId="77777777" w:rsidR="00DD0427" w:rsidRPr="0031346F" w:rsidRDefault="00DD0427" w:rsidP="002C43DF">
      <w:pPr>
        <w:spacing w:before="80" w:after="0"/>
        <w:rPr>
          <w:rFonts w:ascii="Times New Roman" w:hAnsi="Times New Roman"/>
          <w:b/>
          <w:sz w:val="28"/>
          <w:szCs w:val="28"/>
        </w:rPr>
      </w:pPr>
      <w:r w:rsidRPr="0031346F">
        <w:rPr>
          <w:rFonts w:ascii="Times New Roman" w:hAnsi="Times New Roman"/>
          <w:b/>
          <w:sz w:val="28"/>
          <w:szCs w:val="28"/>
        </w:rPr>
        <w:t>2. Phụ cấp lưu trú:</w:t>
      </w:r>
    </w:p>
    <w:p w14:paraId="3EA6F7AF" w14:textId="77777777"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solid" w:color="FFFFFF" w:fill="auto"/>
        </w:rPr>
        <w:t xml:space="preserve">a) </w:t>
      </w:r>
      <w:r w:rsidRPr="00930B2E">
        <w:rPr>
          <w:rFonts w:ascii="Times New Roman" w:hAnsi="Times New Roman"/>
          <w:sz w:val="28"/>
          <w:szCs w:val="28"/>
          <w:shd w:val="clear" w:color="auto" w:fill="FFFFFF"/>
        </w:rPr>
        <w:t>Phụ cấp lưu trú là khoản tiền hỗ trợ thêm cho người đi công tác ngoài tiền lương do cơ quan, đơn vị cử người đi công tác chi trả, được tính từ ngày bắt đầu đi công tác đến khi kết thúc đợt công tác trở về cơ quan, đơn vị (bao gồm thời gian đi trên đường, thời gian lưu trú tại nơi đến công tác).</w:t>
      </w:r>
    </w:p>
    <w:p w14:paraId="2678D070" w14:textId="77777777"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 Trường hợp đi công tác trong tỉnh (căn cứ vào tình hình thực tế của địa phương):</w:t>
      </w:r>
    </w:p>
    <w:p w14:paraId="03E126B1" w14:textId="77777777"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 Trong ngày (đi và về trong ngày):</w:t>
      </w:r>
    </w:p>
    <w:p w14:paraId="6F960B25" w14:textId="2249B30B"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 xml:space="preserve">Đi công tác vùng đồng bằng: Từ 5 km đến dưới 20 km: </w:t>
      </w:r>
      <w:r w:rsidR="002F3D2C" w:rsidRPr="00930B2E">
        <w:rPr>
          <w:rFonts w:ascii="Times New Roman" w:hAnsi="Times New Roman"/>
          <w:sz w:val="28"/>
          <w:szCs w:val="28"/>
          <w:shd w:val="clear" w:color="auto" w:fill="FFFFFF"/>
        </w:rPr>
        <w:t>90</w:t>
      </w:r>
      <w:r w:rsidRPr="00930B2E">
        <w:rPr>
          <w:rFonts w:ascii="Times New Roman" w:hAnsi="Times New Roman"/>
          <w:sz w:val="28"/>
          <w:szCs w:val="28"/>
          <w:shd w:val="clear" w:color="auto" w:fill="FFFFFF"/>
        </w:rPr>
        <w:t>.000đồng/người/ngày; Từ 20 km đến dưới 30 km: 100.000đồng/người/ngày; Từ 30 km trở lên: 15</w:t>
      </w:r>
      <w:r w:rsidR="002F3D2C" w:rsidRPr="00930B2E">
        <w:rPr>
          <w:rFonts w:ascii="Times New Roman" w:hAnsi="Times New Roman"/>
          <w:sz w:val="28"/>
          <w:szCs w:val="28"/>
          <w:shd w:val="clear" w:color="auto" w:fill="FFFFFF"/>
        </w:rPr>
        <w:t>0</w:t>
      </w:r>
      <w:r w:rsidRPr="00930B2E">
        <w:rPr>
          <w:rFonts w:ascii="Times New Roman" w:hAnsi="Times New Roman"/>
          <w:sz w:val="28"/>
          <w:szCs w:val="28"/>
          <w:shd w:val="clear" w:color="auto" w:fill="FFFFFF"/>
        </w:rPr>
        <w:t>.000đồng/người/ngày.</w:t>
      </w:r>
    </w:p>
    <w:p w14:paraId="6A368925" w14:textId="49A17103"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Đi công tác vùng biên giới: Từ 5 km đến dưới 20 km: 100.000đồng/người/ngày; Từ 20 km đến dưới 30 km: 15</w:t>
      </w:r>
      <w:r w:rsidR="002F3D2C" w:rsidRPr="00930B2E">
        <w:rPr>
          <w:rFonts w:ascii="Times New Roman" w:hAnsi="Times New Roman"/>
          <w:sz w:val="28"/>
          <w:szCs w:val="28"/>
          <w:shd w:val="clear" w:color="auto" w:fill="FFFFFF"/>
        </w:rPr>
        <w:t>0</w:t>
      </w:r>
      <w:r w:rsidRPr="00930B2E">
        <w:rPr>
          <w:rFonts w:ascii="Times New Roman" w:hAnsi="Times New Roman"/>
          <w:sz w:val="28"/>
          <w:szCs w:val="28"/>
          <w:shd w:val="clear" w:color="auto" w:fill="FFFFFF"/>
        </w:rPr>
        <w:t xml:space="preserve">.000đồng/người/ngày; Từ 30 km trở lên: </w:t>
      </w:r>
      <w:r w:rsidR="002F3D2C" w:rsidRPr="00930B2E">
        <w:rPr>
          <w:rFonts w:ascii="Times New Roman" w:hAnsi="Times New Roman"/>
          <w:sz w:val="28"/>
          <w:szCs w:val="28"/>
          <w:shd w:val="clear" w:color="auto" w:fill="FFFFFF"/>
        </w:rPr>
        <w:t>200</w:t>
      </w:r>
      <w:r w:rsidRPr="00930B2E">
        <w:rPr>
          <w:rFonts w:ascii="Times New Roman" w:hAnsi="Times New Roman"/>
          <w:sz w:val="28"/>
          <w:szCs w:val="28"/>
          <w:shd w:val="clear" w:color="auto" w:fill="FFFFFF"/>
        </w:rPr>
        <w:t>.000đồng/người/ngày.</w:t>
      </w:r>
    </w:p>
    <w:p w14:paraId="49383046" w14:textId="77777777"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 Nghỉ qua đêm:</w:t>
      </w:r>
    </w:p>
    <w:p w14:paraId="0BA0D37C" w14:textId="3F4C9E81"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Đi công tác vùng đồng bằng: Từ 5 km đến dưới 20 km: 120.000đồng/người/ngày; Từ 20 km đến dưới 30 km: 15</w:t>
      </w:r>
      <w:r w:rsidR="002F3D2C" w:rsidRPr="00930B2E">
        <w:rPr>
          <w:rFonts w:ascii="Times New Roman" w:hAnsi="Times New Roman"/>
          <w:sz w:val="28"/>
          <w:szCs w:val="28"/>
          <w:shd w:val="clear" w:color="auto" w:fill="FFFFFF"/>
        </w:rPr>
        <w:t>0</w:t>
      </w:r>
      <w:r w:rsidRPr="00930B2E">
        <w:rPr>
          <w:rFonts w:ascii="Times New Roman" w:hAnsi="Times New Roman"/>
          <w:sz w:val="28"/>
          <w:szCs w:val="28"/>
          <w:shd w:val="clear" w:color="auto" w:fill="FFFFFF"/>
        </w:rPr>
        <w:t>.000đồng/người/ngày</w:t>
      </w:r>
      <w:proofErr w:type="gramStart"/>
      <w:r w:rsidRPr="00930B2E">
        <w:rPr>
          <w:rFonts w:ascii="Times New Roman" w:hAnsi="Times New Roman"/>
          <w:sz w:val="28"/>
          <w:szCs w:val="28"/>
          <w:shd w:val="clear" w:color="auto" w:fill="FFFFFF"/>
        </w:rPr>
        <w:t xml:space="preserve">; </w:t>
      </w:r>
      <w:r w:rsidR="0031346F">
        <w:rPr>
          <w:rFonts w:ascii="Times New Roman" w:hAnsi="Times New Roman"/>
          <w:sz w:val="28"/>
          <w:szCs w:val="28"/>
          <w:shd w:val="clear" w:color="auto" w:fill="FFFFFF"/>
        </w:rPr>
        <w:t xml:space="preserve"> </w:t>
      </w:r>
      <w:r w:rsidRPr="00930B2E">
        <w:rPr>
          <w:rFonts w:ascii="Times New Roman" w:hAnsi="Times New Roman"/>
          <w:sz w:val="28"/>
          <w:szCs w:val="28"/>
          <w:shd w:val="clear" w:color="auto" w:fill="FFFFFF"/>
        </w:rPr>
        <w:t>Từ</w:t>
      </w:r>
      <w:proofErr w:type="gramEnd"/>
      <w:r w:rsidRPr="00930B2E">
        <w:rPr>
          <w:rFonts w:ascii="Times New Roman" w:hAnsi="Times New Roman"/>
          <w:sz w:val="28"/>
          <w:szCs w:val="28"/>
          <w:shd w:val="clear" w:color="auto" w:fill="FFFFFF"/>
        </w:rPr>
        <w:t xml:space="preserve"> 30 km trở lên: </w:t>
      </w:r>
      <w:r w:rsidR="002F3D2C" w:rsidRPr="00930B2E">
        <w:rPr>
          <w:rFonts w:ascii="Times New Roman" w:hAnsi="Times New Roman"/>
          <w:sz w:val="28"/>
          <w:szCs w:val="28"/>
          <w:shd w:val="clear" w:color="auto" w:fill="FFFFFF"/>
        </w:rPr>
        <w:t>200</w:t>
      </w:r>
      <w:r w:rsidRPr="00930B2E">
        <w:rPr>
          <w:rFonts w:ascii="Times New Roman" w:hAnsi="Times New Roman"/>
          <w:sz w:val="28"/>
          <w:szCs w:val="28"/>
          <w:shd w:val="clear" w:color="auto" w:fill="FFFFFF"/>
        </w:rPr>
        <w:t>.000đồng/người/ngày.</w:t>
      </w:r>
    </w:p>
    <w:p w14:paraId="33DDFEA9" w14:textId="5DFC9E2A"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Đi công tác vùng biên giới: Từ 5 km đến dưới 20 km: 15</w:t>
      </w:r>
      <w:r w:rsidR="002F3D2C" w:rsidRPr="00930B2E">
        <w:rPr>
          <w:rFonts w:ascii="Times New Roman" w:hAnsi="Times New Roman"/>
          <w:sz w:val="28"/>
          <w:szCs w:val="28"/>
          <w:shd w:val="clear" w:color="auto" w:fill="FFFFFF"/>
        </w:rPr>
        <w:t>0</w:t>
      </w:r>
      <w:r w:rsidRPr="00930B2E">
        <w:rPr>
          <w:rFonts w:ascii="Times New Roman" w:hAnsi="Times New Roman"/>
          <w:sz w:val="28"/>
          <w:szCs w:val="28"/>
          <w:shd w:val="clear" w:color="auto" w:fill="FFFFFF"/>
        </w:rPr>
        <w:t xml:space="preserve">.000đồng/người/ngày; Từ 20 km đến dưới 30 km: </w:t>
      </w:r>
      <w:r w:rsidR="002F3D2C" w:rsidRPr="00930B2E">
        <w:rPr>
          <w:rFonts w:ascii="Times New Roman" w:hAnsi="Times New Roman"/>
          <w:sz w:val="28"/>
          <w:szCs w:val="28"/>
          <w:shd w:val="clear" w:color="auto" w:fill="FFFFFF"/>
        </w:rPr>
        <w:t>200</w:t>
      </w:r>
      <w:r w:rsidRPr="00930B2E">
        <w:rPr>
          <w:rFonts w:ascii="Times New Roman" w:hAnsi="Times New Roman"/>
          <w:sz w:val="28"/>
          <w:szCs w:val="28"/>
          <w:shd w:val="clear" w:color="auto" w:fill="FFFFFF"/>
        </w:rPr>
        <w:t>.000đồng/người/ngày</w:t>
      </w:r>
      <w:proofErr w:type="gramStart"/>
      <w:r w:rsidRPr="00930B2E">
        <w:rPr>
          <w:rFonts w:ascii="Times New Roman" w:hAnsi="Times New Roman"/>
          <w:sz w:val="28"/>
          <w:szCs w:val="28"/>
          <w:shd w:val="clear" w:color="auto" w:fill="FFFFFF"/>
        </w:rPr>
        <w:t xml:space="preserve">; </w:t>
      </w:r>
      <w:r w:rsidR="0031346F">
        <w:rPr>
          <w:rFonts w:ascii="Times New Roman" w:hAnsi="Times New Roman"/>
          <w:sz w:val="28"/>
          <w:szCs w:val="28"/>
          <w:shd w:val="clear" w:color="auto" w:fill="FFFFFF"/>
        </w:rPr>
        <w:t xml:space="preserve"> </w:t>
      </w:r>
      <w:r w:rsidRPr="00930B2E">
        <w:rPr>
          <w:rFonts w:ascii="Times New Roman" w:hAnsi="Times New Roman"/>
          <w:sz w:val="28"/>
          <w:szCs w:val="28"/>
          <w:shd w:val="clear" w:color="auto" w:fill="FFFFFF"/>
        </w:rPr>
        <w:t>Từ</w:t>
      </w:r>
      <w:proofErr w:type="gramEnd"/>
      <w:r w:rsidRPr="00930B2E">
        <w:rPr>
          <w:rFonts w:ascii="Times New Roman" w:hAnsi="Times New Roman"/>
          <w:sz w:val="28"/>
          <w:szCs w:val="28"/>
          <w:shd w:val="clear" w:color="auto" w:fill="FFFFFF"/>
        </w:rPr>
        <w:t xml:space="preserve"> 30 km trở lên: 300.000đồng/người/ngày.</w:t>
      </w:r>
    </w:p>
    <w:p w14:paraId="667F5F3A" w14:textId="77777777"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 Trường hợp đi công tác ngoài tỉnh:</w:t>
      </w:r>
    </w:p>
    <w:p w14:paraId="3F751900" w14:textId="46A3D2E3"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 xml:space="preserve">+ Đi công tác trong ngày (đi và về trong ngày): </w:t>
      </w:r>
      <w:r w:rsidR="002F3D2C" w:rsidRPr="00930B2E">
        <w:rPr>
          <w:rFonts w:ascii="Times New Roman" w:hAnsi="Times New Roman"/>
          <w:sz w:val="28"/>
          <w:szCs w:val="28"/>
          <w:shd w:val="clear" w:color="auto" w:fill="FFFFFF"/>
        </w:rPr>
        <w:t>200</w:t>
      </w:r>
      <w:r w:rsidRPr="00930B2E">
        <w:rPr>
          <w:rFonts w:ascii="Times New Roman" w:hAnsi="Times New Roman"/>
          <w:sz w:val="28"/>
          <w:szCs w:val="28"/>
          <w:shd w:val="clear" w:color="auto" w:fill="FFFFFF"/>
        </w:rPr>
        <w:t>.000đồng/người/ngày.</w:t>
      </w:r>
    </w:p>
    <w:p w14:paraId="0A4CE22E" w14:textId="77777777" w:rsidR="00DD0427" w:rsidRPr="00930B2E" w:rsidRDefault="00DD0427" w:rsidP="002C43DF">
      <w:pPr>
        <w:spacing w:before="80" w:after="0"/>
        <w:rPr>
          <w:rFonts w:ascii="Times New Roman" w:hAnsi="Times New Roman"/>
          <w:sz w:val="28"/>
          <w:szCs w:val="28"/>
          <w:shd w:val="clear" w:color="auto" w:fill="FFFFFF"/>
        </w:rPr>
      </w:pPr>
      <w:r w:rsidRPr="00930B2E">
        <w:rPr>
          <w:rFonts w:ascii="Times New Roman" w:hAnsi="Times New Roman"/>
          <w:sz w:val="28"/>
          <w:szCs w:val="28"/>
          <w:shd w:val="clear" w:color="auto" w:fill="FFFFFF"/>
        </w:rPr>
        <w:t>+ Đi công tác nghỉ qua đêm: 300.000đồng/người/ngày.</w:t>
      </w:r>
    </w:p>
    <w:p w14:paraId="428DB5A2" w14:textId="1D9C1543" w:rsidR="00DD0427" w:rsidRPr="00930B2E" w:rsidRDefault="00DD0427" w:rsidP="002C43DF">
      <w:pPr>
        <w:spacing w:before="80" w:after="0"/>
        <w:rPr>
          <w:rFonts w:ascii="Times New Roman" w:hAnsi="Times New Roman"/>
          <w:sz w:val="28"/>
          <w:szCs w:val="28"/>
        </w:rPr>
      </w:pPr>
      <w:r w:rsidRPr="00930B2E">
        <w:rPr>
          <w:rFonts w:ascii="Times New Roman" w:hAnsi="Times New Roman"/>
          <w:sz w:val="28"/>
          <w:szCs w:val="28"/>
        </w:rPr>
        <w:t xml:space="preserve">b) Cán bộ, công chức, viên chức và người </w:t>
      </w:r>
      <w:proofErr w:type="gramStart"/>
      <w:r w:rsidRPr="00930B2E">
        <w:rPr>
          <w:rFonts w:ascii="Times New Roman" w:hAnsi="Times New Roman"/>
          <w:sz w:val="28"/>
          <w:szCs w:val="28"/>
        </w:rPr>
        <w:t>lao</w:t>
      </w:r>
      <w:proofErr w:type="gramEnd"/>
      <w:r w:rsidRPr="00930B2E">
        <w:rPr>
          <w:rFonts w:ascii="Times New Roman" w:hAnsi="Times New Roman"/>
          <w:sz w:val="28"/>
          <w:szCs w:val="28"/>
        </w:rPr>
        <w:t xml:space="preserve"> động ở đất liền được cử đi công tác làm nhiệm vụ trên biển, đảo thì được hưởng mức phụ cấp lưu trú: 400.000 đồng/người/ngày thực tế đi biển, đảo (áp dụng cho cả những ngày làm việc trên biển, đảo, những ngày đi, về trên biển, đảo). </w:t>
      </w:r>
      <w:r w:rsidRPr="00930B2E">
        <w:rPr>
          <w:rFonts w:ascii="Times New Roman" w:hAnsi="Times New Roman"/>
          <w:sz w:val="28"/>
          <w:szCs w:val="28"/>
          <w:shd w:val="clear" w:color="auto" w:fill="FFFFFF"/>
        </w:rPr>
        <w:t>Trường hợp một số ngành đặc thù đã được cấp có thẩm quyền quy định về chế độ khi đi công tác trên biển, đảo thì được chọn chế độ quy định cao nhất (phụ cấp lưu trú hoặc chi bồi dưỡng) để chi trả cho người đi công tác.</w:t>
      </w:r>
    </w:p>
    <w:p w14:paraId="517DE729" w14:textId="77777777" w:rsidR="00DD0427" w:rsidRPr="0031346F" w:rsidRDefault="00DD0427" w:rsidP="002C43DF">
      <w:pPr>
        <w:spacing w:before="80" w:after="0"/>
        <w:rPr>
          <w:rFonts w:ascii="Times New Roman" w:hAnsi="Times New Roman"/>
          <w:b/>
          <w:sz w:val="28"/>
          <w:szCs w:val="28"/>
          <w:shd w:val="solid" w:color="FFFFFF" w:fill="auto"/>
        </w:rPr>
      </w:pPr>
      <w:r w:rsidRPr="0031346F">
        <w:rPr>
          <w:rFonts w:ascii="Times New Roman" w:hAnsi="Times New Roman"/>
          <w:b/>
          <w:sz w:val="28"/>
          <w:szCs w:val="28"/>
          <w:shd w:val="solid" w:color="FFFFFF" w:fill="auto"/>
        </w:rPr>
        <w:t xml:space="preserve">3. Thanh toán tiền thuê phòng nghỉ </w:t>
      </w:r>
      <w:proofErr w:type="gramStart"/>
      <w:r w:rsidRPr="0031346F">
        <w:rPr>
          <w:rFonts w:ascii="Times New Roman" w:hAnsi="Times New Roman"/>
          <w:b/>
          <w:sz w:val="28"/>
          <w:szCs w:val="28"/>
          <w:shd w:val="solid" w:color="FFFFFF" w:fill="auto"/>
        </w:rPr>
        <w:t>theo</w:t>
      </w:r>
      <w:proofErr w:type="gramEnd"/>
      <w:r w:rsidRPr="0031346F">
        <w:rPr>
          <w:rFonts w:ascii="Times New Roman" w:hAnsi="Times New Roman"/>
          <w:b/>
          <w:sz w:val="28"/>
          <w:szCs w:val="28"/>
          <w:shd w:val="solid" w:color="FFFFFF" w:fill="auto"/>
        </w:rPr>
        <w:t xml:space="preserve"> hình thức khoán: </w:t>
      </w:r>
    </w:p>
    <w:p w14:paraId="6619EB88" w14:textId="77777777"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a) Đối với cán bộ lãnh đạo được hưởng hệ số phụ cấp chức vụ theo chức danh lãnh đạo từ 1</w:t>
      </w:r>
      <w:proofErr w:type="gramStart"/>
      <w:r w:rsidRPr="00930B2E">
        <w:rPr>
          <w:rFonts w:ascii="Times New Roman" w:hAnsi="Times New Roman"/>
          <w:sz w:val="28"/>
          <w:szCs w:val="28"/>
          <w:shd w:val="solid" w:color="FFFFFF" w:fill="auto"/>
        </w:rPr>
        <w:t>,25</w:t>
      </w:r>
      <w:proofErr w:type="gramEnd"/>
      <w:r w:rsidRPr="00930B2E">
        <w:rPr>
          <w:rFonts w:ascii="Times New Roman" w:hAnsi="Times New Roman"/>
          <w:sz w:val="28"/>
          <w:szCs w:val="28"/>
          <w:shd w:val="solid" w:color="FFFFFF" w:fill="auto"/>
        </w:rPr>
        <w:t xml:space="preserve"> trở lên: Mức chi là 1.600.000 đồng/ngày/người.</w:t>
      </w:r>
    </w:p>
    <w:p w14:paraId="0B6D9FDE" w14:textId="77777777"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b) Đối với cán bộ lãnh đạo được hưởng hệ số phụ cấp chức vụ theo chức danh lãnh đạo từ 0</w:t>
      </w:r>
      <w:proofErr w:type="gramStart"/>
      <w:r w:rsidRPr="00930B2E">
        <w:rPr>
          <w:rFonts w:ascii="Times New Roman" w:hAnsi="Times New Roman"/>
          <w:sz w:val="28"/>
          <w:szCs w:val="28"/>
          <w:shd w:val="solid" w:color="FFFFFF" w:fill="auto"/>
        </w:rPr>
        <w:t>,8</w:t>
      </w:r>
      <w:proofErr w:type="gramEnd"/>
      <w:r w:rsidRPr="00930B2E">
        <w:rPr>
          <w:rFonts w:ascii="Times New Roman" w:hAnsi="Times New Roman"/>
          <w:sz w:val="28"/>
          <w:szCs w:val="28"/>
          <w:shd w:val="solid" w:color="FFFFFF" w:fill="auto"/>
        </w:rPr>
        <w:t xml:space="preserve"> đến 1,2: Mức chi là 800.000 đồng/ngày/người khi đi công </w:t>
      </w:r>
      <w:r w:rsidRPr="00930B2E">
        <w:rPr>
          <w:rFonts w:ascii="Times New Roman" w:hAnsi="Times New Roman"/>
          <w:sz w:val="28"/>
          <w:szCs w:val="28"/>
          <w:shd w:val="solid" w:color="FFFFFF" w:fill="auto"/>
        </w:rPr>
        <w:lastRenderedPageBreak/>
        <w:t>tác tại các thành phố trực thuộc trung ương và 600.000 đồng/ngày/người khi đi công tác tại các tỉnh còn lại.</w:t>
      </w:r>
    </w:p>
    <w:p w14:paraId="079ACADD" w14:textId="77777777"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 xml:space="preserve">c) Đối với các đối tượng cán bộ, công chức, viên chức và người </w:t>
      </w:r>
      <w:proofErr w:type="gramStart"/>
      <w:r w:rsidRPr="00930B2E">
        <w:rPr>
          <w:rFonts w:ascii="Times New Roman" w:hAnsi="Times New Roman"/>
          <w:sz w:val="28"/>
          <w:szCs w:val="28"/>
          <w:shd w:val="solid" w:color="FFFFFF" w:fill="auto"/>
        </w:rPr>
        <w:t>lao</w:t>
      </w:r>
      <w:proofErr w:type="gramEnd"/>
      <w:r w:rsidRPr="00930B2E">
        <w:rPr>
          <w:rFonts w:ascii="Times New Roman" w:hAnsi="Times New Roman"/>
          <w:sz w:val="28"/>
          <w:szCs w:val="28"/>
          <w:shd w:val="solid" w:color="FFFFFF" w:fill="auto"/>
        </w:rPr>
        <w:t xml:space="preserve"> động còn lại:</w:t>
      </w:r>
    </w:p>
    <w:p w14:paraId="58653123" w14:textId="5368DD9C"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 xml:space="preserve">Trường hợp đi </w:t>
      </w:r>
      <w:r w:rsidRPr="00442768">
        <w:rPr>
          <w:rFonts w:ascii="Times New Roman" w:hAnsi="Times New Roman"/>
          <w:color w:val="FF0000"/>
          <w:sz w:val="28"/>
          <w:szCs w:val="28"/>
          <w:shd w:val="solid" w:color="FFFFFF" w:fill="auto"/>
        </w:rPr>
        <w:t xml:space="preserve">công </w:t>
      </w:r>
      <w:r w:rsidR="00442768" w:rsidRPr="00442768">
        <w:rPr>
          <w:rFonts w:ascii="Times New Roman" w:hAnsi="Times New Roman"/>
          <w:color w:val="FF0000"/>
          <w:sz w:val="28"/>
          <w:szCs w:val="28"/>
          <w:shd w:val="solid" w:color="FFFFFF" w:fill="auto"/>
        </w:rPr>
        <w:t xml:space="preserve">tác </w:t>
      </w:r>
      <w:r w:rsidRPr="00930B2E">
        <w:rPr>
          <w:rFonts w:ascii="Times New Roman" w:hAnsi="Times New Roman"/>
          <w:sz w:val="28"/>
          <w:szCs w:val="28"/>
          <w:shd w:val="solid" w:color="FFFFFF" w:fill="auto"/>
        </w:rPr>
        <w:t>tại các thành phố trực thuộc trung ương: Mức chi là 600.000 đồng/ngày/người.</w:t>
      </w:r>
    </w:p>
    <w:p w14:paraId="3D1AF60A" w14:textId="77777777"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Trường hợp đi công tác tại các tỉnh còn lại: Mức chi là 500.000 đồng/ngày/người.</w:t>
      </w:r>
    </w:p>
    <w:p w14:paraId="4E5DADCE" w14:textId="77777777" w:rsidR="00DD0427" w:rsidRPr="0031346F" w:rsidRDefault="00DD0427" w:rsidP="002C43DF">
      <w:pPr>
        <w:spacing w:before="80" w:after="0"/>
        <w:rPr>
          <w:rFonts w:ascii="Times New Roman" w:hAnsi="Times New Roman"/>
          <w:b/>
          <w:sz w:val="28"/>
          <w:szCs w:val="28"/>
          <w:shd w:val="solid" w:color="FFFFFF" w:fill="auto"/>
        </w:rPr>
      </w:pPr>
      <w:r w:rsidRPr="0031346F">
        <w:rPr>
          <w:rFonts w:ascii="Times New Roman" w:hAnsi="Times New Roman"/>
          <w:b/>
          <w:sz w:val="28"/>
          <w:szCs w:val="28"/>
          <w:shd w:val="solid" w:color="FFFFFF" w:fill="auto"/>
        </w:rPr>
        <w:t xml:space="preserve">4. Thanh toán tiền thuê phòng nghỉ tại nơi đến công tác </w:t>
      </w:r>
      <w:proofErr w:type="gramStart"/>
      <w:r w:rsidRPr="0031346F">
        <w:rPr>
          <w:rFonts w:ascii="Times New Roman" w:hAnsi="Times New Roman"/>
          <w:b/>
          <w:sz w:val="28"/>
          <w:szCs w:val="28"/>
          <w:shd w:val="solid" w:color="FFFFFF" w:fill="auto"/>
        </w:rPr>
        <w:t>theo</w:t>
      </w:r>
      <w:proofErr w:type="gramEnd"/>
      <w:r w:rsidRPr="0031346F">
        <w:rPr>
          <w:rFonts w:ascii="Times New Roman" w:hAnsi="Times New Roman"/>
          <w:b/>
          <w:sz w:val="28"/>
          <w:szCs w:val="28"/>
          <w:shd w:val="solid" w:color="FFFFFF" w:fill="auto"/>
        </w:rPr>
        <w:t xml:space="preserve"> hóa đơn thực tế:</w:t>
      </w:r>
    </w:p>
    <w:p w14:paraId="7AE19F4F" w14:textId="77777777"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a) Đối với cán bộ lãnh đạo được hưởng hệ số phụ cấp chức vụ theo chức danh lãnh đạo từ 1</w:t>
      </w:r>
      <w:proofErr w:type="gramStart"/>
      <w:r w:rsidRPr="00930B2E">
        <w:rPr>
          <w:rFonts w:ascii="Times New Roman" w:hAnsi="Times New Roman"/>
          <w:sz w:val="28"/>
          <w:szCs w:val="28"/>
          <w:shd w:val="solid" w:color="FFFFFF" w:fill="auto"/>
        </w:rPr>
        <w:t>,25</w:t>
      </w:r>
      <w:proofErr w:type="gramEnd"/>
      <w:r w:rsidRPr="00930B2E">
        <w:rPr>
          <w:rFonts w:ascii="Times New Roman" w:hAnsi="Times New Roman"/>
          <w:sz w:val="28"/>
          <w:szCs w:val="28"/>
          <w:shd w:val="solid" w:color="FFFFFF" w:fill="auto"/>
        </w:rPr>
        <w:t xml:space="preserve"> đến 1,30: Mức chi là 2.000.000 đồng/ngày/phòng theo tiêu chuẩn một người/phòng khi đi công tác tại các thành phố trực thuộc trung ương và 1.800.000 đồng/ngày/phòng theo tiêu chuẩn một người/phòng khi đi công tác tại các tỉnh còn lại.</w:t>
      </w:r>
    </w:p>
    <w:p w14:paraId="3CA993FC" w14:textId="77777777"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b) Đối với cán bộ lãnh đạo được hưởng hệ số phụ cấp chức vụ theo chức danh lãnh đạo từ 0</w:t>
      </w:r>
      <w:proofErr w:type="gramStart"/>
      <w:r w:rsidRPr="00930B2E">
        <w:rPr>
          <w:rFonts w:ascii="Times New Roman" w:hAnsi="Times New Roman"/>
          <w:sz w:val="28"/>
          <w:szCs w:val="28"/>
          <w:shd w:val="solid" w:color="FFFFFF" w:fill="auto"/>
        </w:rPr>
        <w:t>,8</w:t>
      </w:r>
      <w:proofErr w:type="gramEnd"/>
      <w:r w:rsidRPr="00930B2E">
        <w:rPr>
          <w:rFonts w:ascii="Times New Roman" w:hAnsi="Times New Roman"/>
          <w:sz w:val="28"/>
          <w:szCs w:val="28"/>
          <w:shd w:val="solid" w:color="FFFFFF" w:fill="auto"/>
        </w:rPr>
        <w:t xml:space="preserve"> đến 1,2: Mức chi là 1.200.000 đồng/ngày/phòng theo tiêu chuẩn một người/phòng khi đi công tác tại các thành phố trực thuộc trung ương và 800.000 đồng/ngày/phòng theo tiêu chuẩn một người/phòng khi đi công tác tại các tỉnh còn lại.</w:t>
      </w:r>
    </w:p>
    <w:p w14:paraId="509EEECE" w14:textId="77777777"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 xml:space="preserve">c) Đối với các đối tượng cán bộ, công chức, viên chức và người </w:t>
      </w:r>
      <w:proofErr w:type="gramStart"/>
      <w:r w:rsidRPr="00930B2E">
        <w:rPr>
          <w:rFonts w:ascii="Times New Roman" w:hAnsi="Times New Roman"/>
          <w:sz w:val="28"/>
          <w:szCs w:val="28"/>
          <w:shd w:val="solid" w:color="FFFFFF" w:fill="auto"/>
        </w:rPr>
        <w:t>lao</w:t>
      </w:r>
      <w:proofErr w:type="gramEnd"/>
      <w:r w:rsidRPr="00930B2E">
        <w:rPr>
          <w:rFonts w:ascii="Times New Roman" w:hAnsi="Times New Roman"/>
          <w:sz w:val="28"/>
          <w:szCs w:val="28"/>
          <w:shd w:val="solid" w:color="FFFFFF" w:fill="auto"/>
        </w:rPr>
        <w:t xml:space="preserve"> động còn lại:</w:t>
      </w:r>
    </w:p>
    <w:p w14:paraId="7C3C40E1" w14:textId="77777777" w:rsidR="00DD0427" w:rsidRPr="00930B2E" w:rsidRDefault="00DD0427" w:rsidP="002C43DF">
      <w:pPr>
        <w:spacing w:before="80" w:after="0"/>
        <w:rPr>
          <w:rFonts w:ascii="Times New Roman" w:hAnsi="Times New Roman"/>
          <w:sz w:val="28"/>
          <w:szCs w:val="28"/>
          <w:shd w:val="solid" w:color="FFFFFF" w:fill="auto"/>
        </w:rPr>
      </w:pPr>
      <w:r w:rsidRPr="00930B2E">
        <w:rPr>
          <w:rFonts w:ascii="Times New Roman" w:hAnsi="Times New Roman"/>
          <w:sz w:val="28"/>
          <w:szCs w:val="28"/>
          <w:shd w:val="solid" w:color="FFFFFF" w:fill="auto"/>
        </w:rPr>
        <w:t xml:space="preserve">- Trường hợp đi công tác tại các thành phố trực thuộc trung ương: Mức chi là 1.400.000 đồng/ngày/phòng </w:t>
      </w:r>
      <w:proofErr w:type="gramStart"/>
      <w:r w:rsidRPr="00930B2E">
        <w:rPr>
          <w:rFonts w:ascii="Times New Roman" w:hAnsi="Times New Roman"/>
          <w:sz w:val="28"/>
          <w:szCs w:val="28"/>
          <w:shd w:val="solid" w:color="FFFFFF" w:fill="auto"/>
        </w:rPr>
        <w:t>theo</w:t>
      </w:r>
      <w:proofErr w:type="gramEnd"/>
      <w:r w:rsidRPr="00930B2E">
        <w:rPr>
          <w:rFonts w:ascii="Times New Roman" w:hAnsi="Times New Roman"/>
          <w:sz w:val="28"/>
          <w:szCs w:val="28"/>
          <w:shd w:val="solid" w:color="FFFFFF" w:fill="auto"/>
        </w:rPr>
        <w:t xml:space="preserve"> tiêu chuẩn 02 người/phòng.</w:t>
      </w:r>
    </w:p>
    <w:p w14:paraId="2E91F518" w14:textId="77777777" w:rsidR="00DD0427" w:rsidRPr="00930B2E" w:rsidRDefault="00DD0427" w:rsidP="002C43DF">
      <w:pPr>
        <w:spacing w:before="80" w:after="0"/>
        <w:rPr>
          <w:rFonts w:ascii="Times New Roman" w:hAnsi="Times New Roman"/>
          <w:sz w:val="28"/>
          <w:szCs w:val="28"/>
          <w:shd w:val="solid" w:color="FFFFFF" w:fill="auto"/>
          <w:lang w:val="en-US"/>
        </w:rPr>
      </w:pPr>
      <w:r w:rsidRPr="00930B2E">
        <w:rPr>
          <w:rFonts w:ascii="Times New Roman" w:hAnsi="Times New Roman"/>
          <w:sz w:val="28"/>
          <w:szCs w:val="28"/>
          <w:shd w:val="solid" w:color="FFFFFF" w:fill="auto"/>
        </w:rPr>
        <w:t xml:space="preserve">- Trường hợp đi công tác tại các tỉnh còn lại: Mức chi là 1.100.000 đồng/ngày/phòng </w:t>
      </w:r>
      <w:proofErr w:type="gramStart"/>
      <w:r w:rsidRPr="00930B2E">
        <w:rPr>
          <w:rFonts w:ascii="Times New Roman" w:hAnsi="Times New Roman"/>
          <w:sz w:val="28"/>
          <w:szCs w:val="28"/>
          <w:shd w:val="solid" w:color="FFFFFF" w:fill="auto"/>
        </w:rPr>
        <w:t>theo</w:t>
      </w:r>
      <w:proofErr w:type="gramEnd"/>
      <w:r w:rsidRPr="00930B2E">
        <w:rPr>
          <w:rFonts w:ascii="Times New Roman" w:hAnsi="Times New Roman"/>
          <w:sz w:val="28"/>
          <w:szCs w:val="28"/>
          <w:shd w:val="solid" w:color="FFFFFF" w:fill="auto"/>
        </w:rPr>
        <w:t xml:space="preserve"> tiêu chuẩn 02 người/phòng.</w:t>
      </w:r>
    </w:p>
    <w:p w14:paraId="6550DBF6" w14:textId="28230947" w:rsidR="002F3D2C" w:rsidRPr="00930B2E" w:rsidRDefault="002F3D2C" w:rsidP="002C43DF">
      <w:pPr>
        <w:pStyle w:val="NormalWeb"/>
        <w:shd w:val="clear" w:color="auto" w:fill="FFFFFF"/>
        <w:spacing w:before="80" w:beforeAutospacing="0" w:after="0" w:afterAutospacing="0"/>
        <w:ind w:firstLine="720"/>
        <w:jc w:val="both"/>
        <w:rPr>
          <w:rFonts w:ascii="Times New Roman" w:hAnsi="Times New Roman"/>
          <w:sz w:val="28"/>
          <w:szCs w:val="28"/>
          <w:shd w:val="clear" w:color="auto" w:fill="FFFFFF"/>
        </w:rPr>
      </w:pPr>
      <w:r w:rsidRPr="00930B2E">
        <w:rPr>
          <w:rFonts w:ascii="Times New Roman" w:hAnsi="Times New Roman"/>
          <w:sz w:val="28"/>
          <w:szCs w:val="28"/>
          <w:shd w:val="clear" w:color="auto" w:fill="FFFFFF"/>
        </w:rPr>
        <w:t>- Trường hợp người đi công tác thuộc đối tượng thuê phòng nghỉ theo tiêu chuẩn 2 người/phòng đi công tác một mình hoặc đoàn công tác có lẻ người hoặc lẻ người khác giới, thì được thuê phòng riêng theo mức giá thuê phòng thực tế nhưng tối đa không được vượt mức tiền thuê phòng của những người đi cùng đoàn (theo tiêu chuẩn 2 người/phòng).</w:t>
      </w:r>
    </w:p>
    <w:p w14:paraId="30746F37" w14:textId="77777777" w:rsidR="00DD0427" w:rsidRPr="0031346F" w:rsidRDefault="00DD0427" w:rsidP="002C43DF">
      <w:pPr>
        <w:spacing w:before="80" w:after="0"/>
        <w:rPr>
          <w:rFonts w:ascii="Times New Roman" w:hAnsi="Times New Roman"/>
          <w:b/>
          <w:sz w:val="28"/>
          <w:szCs w:val="28"/>
          <w:shd w:val="solid" w:color="FFFFFF" w:fill="auto"/>
          <w:lang w:val="en-US"/>
        </w:rPr>
      </w:pPr>
      <w:r w:rsidRPr="0031346F">
        <w:rPr>
          <w:rFonts w:ascii="Times New Roman" w:hAnsi="Times New Roman"/>
          <w:b/>
          <w:sz w:val="28"/>
          <w:szCs w:val="28"/>
          <w:shd w:val="solid" w:color="FFFFFF" w:fill="auto"/>
          <w:lang w:val="en-US"/>
        </w:rPr>
        <w:t xml:space="preserve">5. </w:t>
      </w:r>
      <w:bookmarkStart w:id="9" w:name="dieu_8"/>
      <w:r w:rsidRPr="0031346F">
        <w:rPr>
          <w:rFonts w:ascii="Times New Roman" w:hAnsi="Times New Roman"/>
          <w:b/>
          <w:sz w:val="28"/>
          <w:szCs w:val="28"/>
          <w:shd w:val="solid" w:color="FFFFFF" w:fill="auto"/>
          <w:lang w:val="nl-NL"/>
        </w:rPr>
        <w:t xml:space="preserve">Thanh toán khoán tiền công tác phí </w:t>
      </w:r>
      <w:proofErr w:type="gramStart"/>
      <w:r w:rsidRPr="0031346F">
        <w:rPr>
          <w:rFonts w:ascii="Times New Roman" w:hAnsi="Times New Roman"/>
          <w:b/>
          <w:sz w:val="28"/>
          <w:szCs w:val="28"/>
          <w:shd w:val="solid" w:color="FFFFFF" w:fill="auto"/>
          <w:lang w:val="nl-NL"/>
        </w:rPr>
        <w:t>theo</w:t>
      </w:r>
      <w:proofErr w:type="gramEnd"/>
      <w:r w:rsidRPr="0031346F">
        <w:rPr>
          <w:rFonts w:ascii="Times New Roman" w:hAnsi="Times New Roman"/>
          <w:b/>
          <w:sz w:val="28"/>
          <w:szCs w:val="28"/>
          <w:shd w:val="solid" w:color="FFFFFF" w:fill="auto"/>
          <w:lang w:val="nl-NL"/>
        </w:rPr>
        <w:t xml:space="preserve"> tháng</w:t>
      </w:r>
      <w:bookmarkEnd w:id="9"/>
    </w:p>
    <w:p w14:paraId="7DDB4E1E" w14:textId="0F5BA1BF" w:rsidR="00DD0427" w:rsidRPr="00930B2E" w:rsidRDefault="00DD0427" w:rsidP="002C43DF">
      <w:pPr>
        <w:spacing w:before="80" w:after="0"/>
        <w:rPr>
          <w:rFonts w:ascii="Times New Roman" w:hAnsi="Times New Roman"/>
          <w:sz w:val="28"/>
          <w:szCs w:val="28"/>
          <w:shd w:val="solid" w:color="FFFFFF" w:fill="auto"/>
          <w:lang w:val="en-US"/>
        </w:rPr>
      </w:pPr>
      <w:r w:rsidRPr="00930B2E">
        <w:rPr>
          <w:rFonts w:ascii="Times New Roman" w:hAnsi="Times New Roman"/>
          <w:sz w:val="28"/>
          <w:szCs w:val="28"/>
          <w:shd w:val="solid" w:color="FFFFFF" w:fill="auto"/>
          <w:lang w:val="en-US"/>
        </w:rPr>
        <w:t>a)</w:t>
      </w:r>
      <w:r w:rsidRPr="00930B2E">
        <w:rPr>
          <w:rFonts w:ascii="Times New Roman" w:hAnsi="Times New Roman"/>
          <w:sz w:val="28"/>
          <w:szCs w:val="28"/>
          <w:shd w:val="solid" w:color="FFFFFF" w:fill="auto"/>
        </w:rPr>
        <w:t xml:space="preserve"> Đối với cán bộ cấp xã thường xuyên phải đi công tác lưu động trên 10 ngày/tháng; cán bộ</w:t>
      </w:r>
      <w:r w:rsidR="002F3D2C" w:rsidRPr="00930B2E">
        <w:rPr>
          <w:rFonts w:ascii="Times New Roman" w:hAnsi="Times New Roman"/>
          <w:sz w:val="28"/>
          <w:szCs w:val="28"/>
          <w:shd w:val="solid" w:color="FFFFFF" w:fill="auto"/>
        </w:rPr>
        <w:t>, công chức, viên chức, người lao động</w:t>
      </w:r>
      <w:r w:rsidRPr="00930B2E">
        <w:rPr>
          <w:rFonts w:ascii="Times New Roman" w:hAnsi="Times New Roman"/>
          <w:sz w:val="28"/>
          <w:szCs w:val="28"/>
          <w:shd w:val="solid" w:color="FFFFFF" w:fill="auto"/>
        </w:rPr>
        <w:t xml:space="preserve"> thuộc các cơ quan, đơn vị còn lại phải thường xuyên đi công tác lưu động trên 10 ngày/tháng thì được thanh toán khoán tiền công tác phí theo tháng để hỗ trợ tiền gửi xe, xăng xe theo mức 700.000 đồng/người/tháng và phải được quy định trong quy chế chi tiêu nội bộ của đơn vị.</w:t>
      </w:r>
    </w:p>
    <w:p w14:paraId="6150DD7E" w14:textId="77777777" w:rsidR="00DD0427" w:rsidRPr="00930B2E" w:rsidRDefault="00DD0427" w:rsidP="002C43DF">
      <w:pPr>
        <w:spacing w:before="80" w:after="0"/>
        <w:rPr>
          <w:rFonts w:ascii="Times New Roman" w:hAnsi="Times New Roman"/>
          <w:sz w:val="28"/>
          <w:szCs w:val="28"/>
          <w:lang w:val="en-US"/>
        </w:rPr>
      </w:pPr>
      <w:r w:rsidRPr="00930B2E">
        <w:rPr>
          <w:rFonts w:ascii="Times New Roman" w:hAnsi="Times New Roman"/>
          <w:sz w:val="28"/>
          <w:szCs w:val="28"/>
          <w:shd w:val="solid" w:color="FFFFFF" w:fill="auto"/>
          <w:lang w:val="en-US"/>
        </w:rPr>
        <w:t xml:space="preserve">b) </w:t>
      </w:r>
      <w:r w:rsidRPr="00930B2E">
        <w:rPr>
          <w:rFonts w:ascii="Times New Roman" w:hAnsi="Times New Roman"/>
          <w:sz w:val="28"/>
          <w:szCs w:val="28"/>
          <w:shd w:val="solid" w:color="FFFFFF" w:fill="auto"/>
        </w:rPr>
        <w:t xml:space="preserve">Các đối tượng được hưởng khoán tiền công tác phí theo tháng nếu được cấp có thẩm quyền cử đi thực hiện nhiệm vụ theo các đợt công tác cụ thể, thì được thanh toán chế độ công tác phí theo quy định tại </w:t>
      </w:r>
      <w:r w:rsidRPr="00930B2E">
        <w:rPr>
          <w:rFonts w:ascii="Times New Roman" w:hAnsi="Times New Roman"/>
          <w:sz w:val="28"/>
          <w:szCs w:val="28"/>
          <w:shd w:val="solid" w:color="FFFFFF" w:fill="auto"/>
          <w:lang w:val="en-US"/>
        </w:rPr>
        <w:t>Nghị quyết</w:t>
      </w:r>
      <w:r w:rsidRPr="00930B2E">
        <w:rPr>
          <w:rFonts w:ascii="Times New Roman" w:hAnsi="Times New Roman"/>
          <w:sz w:val="28"/>
          <w:szCs w:val="28"/>
          <w:shd w:val="solid" w:color="FFFFFF" w:fill="auto"/>
        </w:rPr>
        <w:t xml:space="preserve"> này; đồng thời vẫn </w:t>
      </w:r>
      <w:r w:rsidRPr="00930B2E">
        <w:rPr>
          <w:rFonts w:ascii="Times New Roman" w:hAnsi="Times New Roman"/>
          <w:sz w:val="28"/>
          <w:szCs w:val="28"/>
          <w:shd w:val="solid" w:color="FFFFFF" w:fill="auto"/>
        </w:rPr>
        <w:lastRenderedPageBreak/>
        <w:t>được hưởng khoản tiền công tác phí khoán theo tháng nếu đi công tác lưu động trên 10 ngày/tháng.</w:t>
      </w:r>
    </w:p>
    <w:p w14:paraId="764E09B4" w14:textId="77777777" w:rsidR="00DD0427" w:rsidRPr="00930B2E" w:rsidRDefault="00DD0427" w:rsidP="002C43DF">
      <w:pPr>
        <w:spacing w:before="80" w:after="0"/>
        <w:rPr>
          <w:rFonts w:ascii="Times New Roman" w:hAnsi="Times New Roman"/>
          <w:b/>
          <w:bCs/>
          <w:sz w:val="28"/>
          <w:szCs w:val="28"/>
        </w:rPr>
      </w:pPr>
      <w:bookmarkStart w:id="10" w:name="dieu_3"/>
      <w:r w:rsidRPr="00930B2E">
        <w:rPr>
          <w:rFonts w:ascii="Times New Roman" w:hAnsi="Times New Roman"/>
          <w:b/>
          <w:bCs/>
          <w:sz w:val="28"/>
          <w:szCs w:val="28"/>
          <w:shd w:val="solid" w:color="FFFFFF" w:fill="auto"/>
        </w:rPr>
        <w:t>Điều 3. Một số mức chi tổ chức hội nghị</w:t>
      </w:r>
      <w:bookmarkEnd w:id="10"/>
    </w:p>
    <w:p w14:paraId="2AD743EA" w14:textId="77777777" w:rsidR="00DD0427" w:rsidRPr="00930B2E" w:rsidRDefault="00DD0427" w:rsidP="002C43DF">
      <w:pPr>
        <w:tabs>
          <w:tab w:val="left" w:pos="851"/>
        </w:tabs>
        <w:spacing w:before="80" w:after="0"/>
        <w:rPr>
          <w:rFonts w:ascii="Times New Roman" w:hAnsi="Times New Roman"/>
          <w:b/>
          <w:bCs/>
          <w:sz w:val="28"/>
          <w:szCs w:val="28"/>
        </w:rPr>
      </w:pPr>
      <w:bookmarkStart w:id="11" w:name="dieu_4"/>
      <w:r w:rsidRPr="0031346F">
        <w:rPr>
          <w:rFonts w:ascii="Times New Roman" w:hAnsi="Times New Roman"/>
          <w:b/>
          <w:sz w:val="28"/>
          <w:szCs w:val="28"/>
        </w:rPr>
        <w:t>1.</w:t>
      </w:r>
      <w:r w:rsidRPr="00930B2E">
        <w:rPr>
          <w:rFonts w:ascii="Times New Roman" w:hAnsi="Times New Roman"/>
          <w:sz w:val="28"/>
          <w:szCs w:val="28"/>
        </w:rPr>
        <w:t xml:space="preserve"> Chi thù lao cho giảng viên, báo cáo viên; chi cho người có báo cáo tham luận trình bày tại hội nghị: Thực hiện theo mức chi thù lao quy định đối với giảng viên, báo cáo viên tại Thông tư số </w:t>
      </w:r>
      <w:bookmarkStart w:id="12" w:name="tvpllink_xiswgivqeg"/>
      <w:r w:rsidRPr="00930B2E">
        <w:rPr>
          <w:rFonts w:ascii="Times New Roman" w:hAnsi="Times New Roman"/>
          <w:sz w:val="28"/>
          <w:szCs w:val="28"/>
        </w:rPr>
        <w:fldChar w:fldCharType="begin"/>
      </w:r>
      <w:r w:rsidRPr="00930B2E">
        <w:rPr>
          <w:rFonts w:ascii="Times New Roman" w:hAnsi="Times New Roman"/>
          <w:sz w:val="28"/>
          <w:szCs w:val="28"/>
        </w:rPr>
        <w:instrText>HYPERLINK "https://thuvienphapluat.vn/van-ban/Bo-may-hanh-chinh/Thong-tu-36-2018-TT-BTC-huong-dan-lap-du-toan-quan-ly-kinh-phi-dao-tao-can-bo-cong-chuc-383277.aspx" \t "_blank"</w:instrText>
      </w:r>
      <w:r w:rsidRPr="00930B2E">
        <w:rPr>
          <w:rFonts w:ascii="Times New Roman" w:hAnsi="Times New Roman"/>
          <w:sz w:val="28"/>
          <w:szCs w:val="28"/>
        </w:rPr>
        <w:fldChar w:fldCharType="separate"/>
      </w:r>
      <w:r w:rsidRPr="00930B2E">
        <w:rPr>
          <w:rStyle w:val="Hyperlink"/>
          <w:rFonts w:ascii="Times New Roman" w:hAnsi="Times New Roman"/>
          <w:color w:val="auto"/>
          <w:sz w:val="28"/>
          <w:szCs w:val="28"/>
          <w:u w:val="none"/>
        </w:rPr>
        <w:t>36/2018/TT-BTC</w:t>
      </w:r>
      <w:r w:rsidRPr="00930B2E">
        <w:rPr>
          <w:rFonts w:ascii="Times New Roman" w:hAnsi="Times New Roman"/>
          <w:sz w:val="28"/>
          <w:szCs w:val="28"/>
        </w:rPr>
        <w:fldChar w:fldCharType="end"/>
      </w:r>
      <w:bookmarkEnd w:id="12"/>
      <w:r w:rsidRPr="00930B2E">
        <w:rPr>
          <w:rFonts w:ascii="Times New Roman" w:hAnsi="Times New Roman"/>
          <w:sz w:val="28"/>
          <w:szCs w:val="28"/>
        </w:rPr>
        <w:t> ngày 30 tháng 3 năm 2018 của Bộ trưởng Bộ Tài chính hướng dẫn việc lập dự toán, quản lý, sử dụng và quyết toán kinh phí dành cho công tác đào tạo, bồi dưỡng cán bộ, công chức, viên chức; Thông tư số </w:t>
      </w:r>
      <w:bookmarkStart w:id="13" w:name="tvpllink_fszhrnrvxy"/>
      <w:r w:rsidRPr="00930B2E">
        <w:rPr>
          <w:rFonts w:ascii="Times New Roman" w:hAnsi="Times New Roman"/>
          <w:sz w:val="28"/>
          <w:szCs w:val="28"/>
        </w:rPr>
        <w:fldChar w:fldCharType="begin"/>
      </w:r>
      <w:r w:rsidRPr="00930B2E">
        <w:rPr>
          <w:rFonts w:ascii="Times New Roman" w:hAnsi="Times New Roman"/>
          <w:sz w:val="28"/>
          <w:szCs w:val="28"/>
        </w:rPr>
        <w:instrText>HYPERLINK "https://thuvienphapluat.vn/van-ban/Bo-may-hanh-chinh/Thong-tu-06-2023-TT-BTC-sua-doi-Thong-tu-36-2018-TT-BTC-kinh-phi-boi-duong-can-bo-cong-chuc-518151.aspx" \t "_blank"</w:instrText>
      </w:r>
      <w:r w:rsidRPr="00930B2E">
        <w:rPr>
          <w:rFonts w:ascii="Times New Roman" w:hAnsi="Times New Roman"/>
          <w:sz w:val="28"/>
          <w:szCs w:val="28"/>
        </w:rPr>
        <w:fldChar w:fldCharType="separate"/>
      </w:r>
      <w:r w:rsidRPr="00930B2E">
        <w:rPr>
          <w:rStyle w:val="Hyperlink"/>
          <w:rFonts w:ascii="Times New Roman" w:hAnsi="Times New Roman"/>
          <w:color w:val="auto"/>
          <w:sz w:val="28"/>
          <w:szCs w:val="28"/>
          <w:u w:val="none"/>
        </w:rPr>
        <w:t>06/2023/TT-BTC</w:t>
      </w:r>
      <w:r w:rsidRPr="00930B2E">
        <w:rPr>
          <w:rFonts w:ascii="Times New Roman" w:hAnsi="Times New Roman"/>
          <w:sz w:val="28"/>
          <w:szCs w:val="28"/>
        </w:rPr>
        <w:fldChar w:fldCharType="end"/>
      </w:r>
      <w:bookmarkEnd w:id="13"/>
      <w:r w:rsidRPr="00930B2E">
        <w:rPr>
          <w:rFonts w:ascii="Times New Roman" w:hAnsi="Times New Roman"/>
          <w:sz w:val="28"/>
          <w:szCs w:val="28"/>
        </w:rPr>
        <w:t> ngày 31 tháng 01 năm 2023 của Bộ trưởng Bộ Tài chính sửa đổi, bổ sung một số điều của Thông tư số </w:t>
      </w:r>
      <w:bookmarkStart w:id="14" w:name="tvpllink_xiswgivqeg_1"/>
      <w:r w:rsidRPr="00930B2E">
        <w:rPr>
          <w:rFonts w:ascii="Times New Roman" w:hAnsi="Times New Roman"/>
          <w:sz w:val="28"/>
          <w:szCs w:val="28"/>
        </w:rPr>
        <w:fldChar w:fldCharType="begin"/>
      </w:r>
      <w:r w:rsidRPr="00930B2E">
        <w:rPr>
          <w:rFonts w:ascii="Times New Roman" w:hAnsi="Times New Roman"/>
          <w:sz w:val="28"/>
          <w:szCs w:val="28"/>
        </w:rPr>
        <w:instrText>HYPERLINK "https://thuvienphapluat.vn/van-ban/Bo-may-hanh-chinh/Thong-tu-36-2018-TT-BTC-huong-dan-lap-du-toan-quan-ly-kinh-phi-dao-tao-can-bo-cong-chuc-383277.aspx" \t "_blank"</w:instrText>
      </w:r>
      <w:r w:rsidRPr="00930B2E">
        <w:rPr>
          <w:rFonts w:ascii="Times New Roman" w:hAnsi="Times New Roman"/>
          <w:sz w:val="28"/>
          <w:szCs w:val="28"/>
        </w:rPr>
        <w:fldChar w:fldCharType="separate"/>
      </w:r>
      <w:r w:rsidRPr="00930B2E">
        <w:rPr>
          <w:rStyle w:val="Hyperlink"/>
          <w:rFonts w:ascii="Times New Roman" w:hAnsi="Times New Roman"/>
          <w:color w:val="auto"/>
          <w:sz w:val="28"/>
          <w:szCs w:val="28"/>
          <w:u w:val="none"/>
        </w:rPr>
        <w:t>36/2018/TT-BTC</w:t>
      </w:r>
      <w:r w:rsidRPr="00930B2E">
        <w:rPr>
          <w:rFonts w:ascii="Times New Roman" w:hAnsi="Times New Roman"/>
          <w:sz w:val="28"/>
          <w:szCs w:val="28"/>
        </w:rPr>
        <w:fldChar w:fldCharType="end"/>
      </w:r>
      <w:bookmarkEnd w:id="14"/>
      <w:r w:rsidRPr="00930B2E">
        <w:rPr>
          <w:rFonts w:ascii="Times New Roman" w:hAnsi="Times New Roman"/>
          <w:sz w:val="28"/>
          <w:szCs w:val="28"/>
        </w:rPr>
        <w:t> ngày 30 tháng 3 năm 2018 của Bộ trưởng Bộ Tài chính.</w:t>
      </w:r>
    </w:p>
    <w:p w14:paraId="1F5535DC" w14:textId="77777777" w:rsidR="00DD0427" w:rsidRPr="00930B2E" w:rsidRDefault="00DD0427" w:rsidP="002C43DF">
      <w:pPr>
        <w:tabs>
          <w:tab w:val="left" w:pos="851"/>
        </w:tabs>
        <w:spacing w:before="80" w:after="0"/>
        <w:rPr>
          <w:rFonts w:ascii="Times New Roman" w:hAnsi="Times New Roman"/>
          <w:sz w:val="28"/>
          <w:szCs w:val="28"/>
          <w:lang w:val="nl-NL"/>
        </w:rPr>
      </w:pPr>
      <w:bookmarkStart w:id="15" w:name="khoan_2_12"/>
      <w:r w:rsidRPr="0031346F">
        <w:rPr>
          <w:rFonts w:ascii="Times New Roman" w:hAnsi="Times New Roman"/>
          <w:b/>
          <w:sz w:val="28"/>
          <w:szCs w:val="28"/>
          <w:lang w:val="nl-NL"/>
        </w:rPr>
        <w:t>2.</w:t>
      </w:r>
      <w:r w:rsidRPr="00930B2E">
        <w:rPr>
          <w:rFonts w:ascii="Times New Roman" w:hAnsi="Times New Roman"/>
          <w:sz w:val="28"/>
          <w:szCs w:val="28"/>
          <w:lang w:val="nl-NL"/>
        </w:rPr>
        <w:t xml:space="preserve"> Các khoản chi công tác phí cho giảng viên, báo cáo viên do cơ quan, đơn vị chủ trì tổ chức hội nghị chi theo quy định đối với cán bộ, công chức, viên chức và người lao động của cơ quan, đơn vị mình và ghi rõ trong giấy mời giảng viên, báo cáo viên.</w:t>
      </w:r>
      <w:bookmarkEnd w:id="15"/>
    </w:p>
    <w:p w14:paraId="23000833" w14:textId="77777777" w:rsidR="00DD0427" w:rsidRPr="00930B2E" w:rsidRDefault="00DD0427" w:rsidP="002C43DF">
      <w:pPr>
        <w:tabs>
          <w:tab w:val="left" w:pos="851"/>
        </w:tabs>
        <w:spacing w:before="80" w:after="0"/>
        <w:rPr>
          <w:rFonts w:ascii="Times New Roman" w:hAnsi="Times New Roman"/>
          <w:sz w:val="28"/>
          <w:szCs w:val="28"/>
        </w:rPr>
      </w:pPr>
      <w:r w:rsidRPr="0031346F">
        <w:rPr>
          <w:rFonts w:ascii="Times New Roman" w:hAnsi="Times New Roman"/>
          <w:b/>
          <w:sz w:val="28"/>
          <w:szCs w:val="28"/>
        </w:rPr>
        <w:t>3.</w:t>
      </w:r>
      <w:r w:rsidRPr="00930B2E">
        <w:rPr>
          <w:rFonts w:ascii="Times New Roman" w:hAnsi="Times New Roman"/>
          <w:sz w:val="28"/>
          <w:szCs w:val="28"/>
        </w:rPr>
        <w:t xml:space="preserve"> Chi giải khát giữa giờ: 50.000 đồng/một buổi (nửa ngày)/đại biểu.</w:t>
      </w:r>
    </w:p>
    <w:p w14:paraId="534746BF" w14:textId="77777777" w:rsidR="00DD0427" w:rsidRPr="00930B2E" w:rsidRDefault="00DD0427" w:rsidP="002C43DF">
      <w:pPr>
        <w:tabs>
          <w:tab w:val="left" w:pos="851"/>
        </w:tabs>
        <w:spacing w:before="80" w:after="0"/>
        <w:rPr>
          <w:rFonts w:ascii="Times New Roman" w:hAnsi="Times New Roman"/>
          <w:sz w:val="28"/>
          <w:szCs w:val="28"/>
        </w:rPr>
      </w:pPr>
      <w:r w:rsidRPr="0031346F">
        <w:rPr>
          <w:rFonts w:ascii="Times New Roman" w:hAnsi="Times New Roman"/>
          <w:b/>
          <w:sz w:val="28"/>
          <w:szCs w:val="28"/>
        </w:rPr>
        <w:t>4.</w:t>
      </w:r>
      <w:r w:rsidRPr="00930B2E">
        <w:rPr>
          <w:rFonts w:ascii="Times New Roman" w:hAnsi="Times New Roman"/>
          <w:sz w:val="28"/>
          <w:szCs w:val="28"/>
        </w:rPr>
        <w:t xml:space="preserve"> Chi hỗ trợ tiền </w:t>
      </w:r>
      <w:proofErr w:type="gramStart"/>
      <w:r w:rsidRPr="00930B2E">
        <w:rPr>
          <w:rFonts w:ascii="Times New Roman" w:hAnsi="Times New Roman"/>
          <w:sz w:val="28"/>
          <w:szCs w:val="28"/>
        </w:rPr>
        <w:t>ăn</w:t>
      </w:r>
      <w:proofErr w:type="gramEnd"/>
      <w:r w:rsidRPr="00930B2E">
        <w:rPr>
          <w:rFonts w:ascii="Times New Roman" w:hAnsi="Times New Roman"/>
          <w:sz w:val="28"/>
          <w:szCs w:val="28"/>
        </w:rPr>
        <w:t xml:space="preserve"> cho đại biểu là khách mời không trong danh sách trả lương của cơ quan nhà nước, đơn vị sự nghiệp công lập và doanh nghiệp theo mức khoán như sau:</w:t>
      </w:r>
    </w:p>
    <w:p w14:paraId="7071EC65" w14:textId="77777777" w:rsidR="00DD0427" w:rsidRPr="00930B2E" w:rsidRDefault="00DD0427" w:rsidP="002C43DF">
      <w:pPr>
        <w:tabs>
          <w:tab w:val="left" w:pos="851"/>
        </w:tabs>
        <w:spacing w:before="80" w:after="0"/>
        <w:rPr>
          <w:rFonts w:ascii="Times New Roman" w:hAnsi="Times New Roman"/>
          <w:sz w:val="28"/>
          <w:szCs w:val="28"/>
        </w:rPr>
      </w:pPr>
      <w:r w:rsidRPr="00930B2E">
        <w:rPr>
          <w:rFonts w:ascii="Times New Roman" w:hAnsi="Times New Roman"/>
          <w:sz w:val="28"/>
          <w:szCs w:val="28"/>
        </w:rPr>
        <w:t>a) Cuộc họp tổ chức tại tỉnh: 200.000 đồng/ngày/người;</w:t>
      </w:r>
    </w:p>
    <w:p w14:paraId="5D86C4D1" w14:textId="1D4685A0" w:rsidR="00DD0427" w:rsidRPr="00930B2E" w:rsidRDefault="00930B2E" w:rsidP="002C43DF">
      <w:pPr>
        <w:tabs>
          <w:tab w:val="left" w:pos="851"/>
        </w:tabs>
        <w:spacing w:before="80" w:after="0"/>
        <w:rPr>
          <w:rFonts w:ascii="Times New Roman" w:hAnsi="Times New Roman"/>
          <w:sz w:val="28"/>
          <w:szCs w:val="28"/>
        </w:rPr>
      </w:pPr>
      <w:r w:rsidRPr="00930B2E">
        <w:rPr>
          <w:rFonts w:ascii="Times New Roman" w:hAnsi="Times New Roman"/>
          <w:sz w:val="28"/>
          <w:szCs w:val="28"/>
        </w:rPr>
        <w:t>b) Riêng cuộc họp do xã, phường</w:t>
      </w:r>
      <w:r w:rsidR="00DD0427" w:rsidRPr="00930B2E">
        <w:rPr>
          <w:rFonts w:ascii="Times New Roman" w:hAnsi="Times New Roman"/>
          <w:sz w:val="28"/>
          <w:szCs w:val="28"/>
        </w:rPr>
        <w:t xml:space="preserve"> tổ chức (không phân biệt địa điểm tổ chức): 150.000 đồng/ngày/người.</w:t>
      </w:r>
    </w:p>
    <w:p w14:paraId="163975F2" w14:textId="77777777" w:rsidR="00DD0427" w:rsidRPr="00930B2E" w:rsidRDefault="00DD0427" w:rsidP="002C43DF">
      <w:pPr>
        <w:tabs>
          <w:tab w:val="left" w:pos="851"/>
        </w:tabs>
        <w:spacing w:before="80" w:after="0"/>
        <w:rPr>
          <w:rFonts w:ascii="Times New Roman" w:hAnsi="Times New Roman"/>
          <w:sz w:val="28"/>
          <w:szCs w:val="28"/>
        </w:rPr>
      </w:pPr>
      <w:r w:rsidRPr="0031346F">
        <w:rPr>
          <w:rFonts w:ascii="Times New Roman" w:hAnsi="Times New Roman"/>
          <w:b/>
          <w:sz w:val="28"/>
          <w:szCs w:val="28"/>
          <w:lang w:val="nl-NL"/>
        </w:rPr>
        <w:t>5.</w:t>
      </w:r>
      <w:r w:rsidRPr="00930B2E">
        <w:rPr>
          <w:rFonts w:ascii="Times New Roman" w:hAnsi="Times New Roman"/>
          <w:sz w:val="28"/>
          <w:szCs w:val="28"/>
          <w:lang w:val="nl-NL"/>
        </w:rPr>
        <w:t xml:space="preserve"> Chi bù thêm phần chênh lệch giữa mức chi thực tế do tổ chức ăn tập trung với mức đã thu tiền ăn từ tiền phụ cấp lưu trú của các đại biểu thuộc cơ quan nhà nước, đơn vị sự nghiệp công lập và doanh nghiệp:</w:t>
      </w:r>
    </w:p>
    <w:p w14:paraId="356E8D98" w14:textId="77777777" w:rsidR="00DD0427" w:rsidRPr="00930B2E" w:rsidRDefault="00DD0427" w:rsidP="002C43DF">
      <w:pPr>
        <w:tabs>
          <w:tab w:val="left" w:pos="851"/>
        </w:tabs>
        <w:spacing w:before="80" w:after="0"/>
        <w:rPr>
          <w:rFonts w:ascii="Times New Roman" w:hAnsi="Times New Roman"/>
          <w:sz w:val="28"/>
          <w:szCs w:val="28"/>
        </w:rPr>
      </w:pPr>
      <w:r w:rsidRPr="00930B2E">
        <w:rPr>
          <w:rFonts w:ascii="Times New Roman" w:hAnsi="Times New Roman"/>
          <w:sz w:val="28"/>
          <w:szCs w:val="28"/>
          <w:lang w:val="nl-NL"/>
        </w:rPr>
        <w:t>Trong trường hợp phải tổ chức ăn tập trung, mức khoán tại khoản 4 Điều này không đủ chi phí, thủ trưởng cơ quan, đơn vị chủ trì tổ chức hội nghị căn cứ tính chất từng cuộc họp và trong phạm vi nguồn ngân sách được giao quyết định mức chi hỗ trợ tiền ăn cho đại biểu là khách mời không trong danh sách trả lương của cơ quan nhà nước, đơn vị sự nghiệp công lập và doanh nghiệp cao hơn mức khoán bằng tiền tại khoản 4 Điều này, nhưng tối đa không vượt quá 130% mức khoán bằng tiền nêu trên; đồng thời thực hiện thu tiền ăn từ tiền phụ cấp lưu trú của các đại biểu thuộc cơ quan nhà nước, đơn vị sự nghiệp công lập và doanh nghiệp theo mức tối đa bằng mức phụ cấp lưu trú quy định tại quy chế chi tiêu nội bộ của cơ quan, đơn vị chủ trì hội nghị và được phép chi bù thêm phần chênh lệch (giữa mức chi thực tế do tổ chức ăn tập trung với mức đã thu tiền ăn từ tiền phụ cấp lưu trú của các đại biểu này).</w:t>
      </w:r>
    </w:p>
    <w:p w14:paraId="6D3AE166" w14:textId="77777777" w:rsidR="00DD0427" w:rsidRPr="00930B2E" w:rsidRDefault="00DD0427" w:rsidP="002C43DF">
      <w:pPr>
        <w:tabs>
          <w:tab w:val="left" w:pos="851"/>
        </w:tabs>
        <w:spacing w:before="80" w:after="0"/>
        <w:rPr>
          <w:rFonts w:ascii="Times New Roman" w:hAnsi="Times New Roman"/>
          <w:sz w:val="28"/>
          <w:szCs w:val="28"/>
        </w:rPr>
      </w:pPr>
      <w:r w:rsidRPr="0031346F">
        <w:rPr>
          <w:rFonts w:ascii="Times New Roman" w:hAnsi="Times New Roman"/>
          <w:b/>
          <w:sz w:val="28"/>
          <w:szCs w:val="28"/>
          <w:lang w:val="nl-NL"/>
        </w:rPr>
        <w:t>6.</w:t>
      </w:r>
      <w:r w:rsidRPr="00930B2E">
        <w:rPr>
          <w:rFonts w:ascii="Times New Roman" w:hAnsi="Times New Roman"/>
          <w:sz w:val="28"/>
          <w:szCs w:val="28"/>
          <w:lang w:val="nl-NL"/>
        </w:rPr>
        <w:t xml:space="preserve"> Chi hỗ trợ tiền thuê phòng nghỉ cho đại biểu là khách mời không trong danh sách trả lương của cơ quan nhà nước, đơn vị sự nghiệp công lập và doanh nghiệp: Thanh toán khoán hoặc theo hoá đơn thực tế theo mức chi quy định tại </w:t>
      </w:r>
      <w:bookmarkStart w:id="16" w:name="tc_2"/>
      <w:r w:rsidRPr="00930B2E">
        <w:rPr>
          <w:rFonts w:ascii="Times New Roman" w:hAnsi="Times New Roman"/>
          <w:sz w:val="28"/>
          <w:szCs w:val="28"/>
          <w:lang w:val="nl-NL"/>
        </w:rPr>
        <w:t>khoản 3, khoản 4 Điều 2 Nghị quyết này.</w:t>
      </w:r>
      <w:bookmarkEnd w:id="16"/>
    </w:p>
    <w:p w14:paraId="06E5F673" w14:textId="77777777" w:rsidR="00DD0427" w:rsidRPr="00930B2E" w:rsidRDefault="00DD0427" w:rsidP="002C43DF">
      <w:pPr>
        <w:tabs>
          <w:tab w:val="left" w:pos="851"/>
        </w:tabs>
        <w:spacing w:before="80" w:after="0"/>
        <w:rPr>
          <w:rFonts w:ascii="Times New Roman" w:hAnsi="Times New Roman"/>
          <w:sz w:val="28"/>
          <w:szCs w:val="28"/>
        </w:rPr>
      </w:pPr>
      <w:r w:rsidRPr="0031346F">
        <w:rPr>
          <w:rFonts w:ascii="Times New Roman" w:hAnsi="Times New Roman"/>
          <w:b/>
          <w:sz w:val="28"/>
          <w:szCs w:val="28"/>
          <w:lang w:val="nl-NL"/>
        </w:rPr>
        <w:lastRenderedPageBreak/>
        <w:t>7.</w:t>
      </w:r>
      <w:r w:rsidRPr="00930B2E">
        <w:rPr>
          <w:rFonts w:ascii="Times New Roman" w:hAnsi="Times New Roman"/>
          <w:sz w:val="28"/>
          <w:szCs w:val="28"/>
          <w:lang w:val="nl-NL"/>
        </w:rPr>
        <w:t xml:space="preserve"> Chi hỗ trợ tiền phương tiện đi lại cho đại biểu là khách mời không trong danh sách trả lương của cơ quan nhà nước, đơn vị sự nghiệp công lập và doanh nghiệp: Thực hiện theo quy định tại </w:t>
      </w:r>
      <w:bookmarkStart w:id="17" w:name="tc_3"/>
      <w:r w:rsidRPr="00930B2E">
        <w:rPr>
          <w:rFonts w:ascii="Times New Roman" w:hAnsi="Times New Roman"/>
          <w:sz w:val="28"/>
          <w:szCs w:val="28"/>
          <w:lang w:val="nl-NL"/>
        </w:rPr>
        <w:t>khoản 1 Điều 2 Nghị quyết này.</w:t>
      </w:r>
      <w:bookmarkEnd w:id="11"/>
      <w:bookmarkEnd w:id="17"/>
    </w:p>
    <w:p w14:paraId="3F2C5EF0" w14:textId="77777777" w:rsidR="00DD0427" w:rsidRPr="00930B2E" w:rsidRDefault="00DD0427" w:rsidP="002C43DF">
      <w:pPr>
        <w:spacing w:before="80" w:after="0"/>
        <w:rPr>
          <w:rFonts w:ascii="Times New Roman" w:hAnsi="Times New Roman"/>
          <w:b/>
          <w:sz w:val="28"/>
          <w:szCs w:val="28"/>
        </w:rPr>
      </w:pPr>
      <w:r w:rsidRPr="00930B2E">
        <w:rPr>
          <w:rFonts w:ascii="Times New Roman" w:hAnsi="Times New Roman"/>
          <w:b/>
          <w:sz w:val="28"/>
          <w:szCs w:val="28"/>
        </w:rPr>
        <w:t xml:space="preserve">Điều 4. Kinh phí thực hiện </w:t>
      </w:r>
    </w:p>
    <w:p w14:paraId="2442E9C4" w14:textId="77777777" w:rsidR="00DD0427" w:rsidRPr="00930B2E" w:rsidRDefault="00DD0427" w:rsidP="002C43DF">
      <w:pPr>
        <w:spacing w:before="80" w:after="0"/>
        <w:rPr>
          <w:rFonts w:ascii="Times New Roman" w:hAnsi="Times New Roman"/>
          <w:sz w:val="28"/>
          <w:szCs w:val="28"/>
        </w:rPr>
      </w:pPr>
      <w:r w:rsidRPr="0031346F">
        <w:rPr>
          <w:rFonts w:ascii="Times New Roman" w:hAnsi="Times New Roman"/>
          <w:b/>
          <w:sz w:val="28"/>
          <w:szCs w:val="28"/>
          <w:lang w:val="nl-NL"/>
        </w:rPr>
        <w:t>1.</w:t>
      </w:r>
      <w:r w:rsidRPr="00930B2E">
        <w:rPr>
          <w:rFonts w:ascii="Times New Roman" w:hAnsi="Times New Roman"/>
          <w:sz w:val="28"/>
          <w:szCs w:val="28"/>
          <w:lang w:val="nl-NL"/>
        </w:rPr>
        <w:t xml:space="preserve"> Ngân sách nhà nước.</w:t>
      </w:r>
    </w:p>
    <w:p w14:paraId="360ED01B" w14:textId="77777777" w:rsidR="00DD0427" w:rsidRPr="00930B2E" w:rsidRDefault="00DD0427" w:rsidP="002C43DF">
      <w:pPr>
        <w:spacing w:before="80" w:after="0"/>
        <w:rPr>
          <w:rFonts w:ascii="Times New Roman" w:hAnsi="Times New Roman"/>
          <w:sz w:val="28"/>
          <w:szCs w:val="28"/>
        </w:rPr>
      </w:pPr>
      <w:r w:rsidRPr="0031346F">
        <w:rPr>
          <w:rFonts w:ascii="Times New Roman" w:hAnsi="Times New Roman"/>
          <w:b/>
          <w:sz w:val="28"/>
          <w:szCs w:val="28"/>
          <w:lang w:val="nl-NL"/>
        </w:rPr>
        <w:t>2.</w:t>
      </w:r>
      <w:r w:rsidRPr="00930B2E">
        <w:rPr>
          <w:rFonts w:ascii="Times New Roman" w:hAnsi="Times New Roman"/>
          <w:sz w:val="28"/>
          <w:szCs w:val="28"/>
          <w:lang w:val="nl-NL"/>
        </w:rPr>
        <w:t xml:space="preserve"> Nguồn thu phí được để lại theo quy định của pháp luật về phí, lệ phí.</w:t>
      </w:r>
    </w:p>
    <w:p w14:paraId="715275B8" w14:textId="77777777" w:rsidR="00DD0427" w:rsidRPr="00930B2E" w:rsidRDefault="00DD0427" w:rsidP="002C43DF">
      <w:pPr>
        <w:spacing w:before="80" w:after="0"/>
        <w:rPr>
          <w:rFonts w:ascii="Times New Roman" w:hAnsi="Times New Roman"/>
          <w:sz w:val="28"/>
          <w:szCs w:val="28"/>
        </w:rPr>
      </w:pPr>
      <w:r w:rsidRPr="0031346F">
        <w:rPr>
          <w:rFonts w:ascii="Times New Roman" w:hAnsi="Times New Roman"/>
          <w:b/>
          <w:sz w:val="28"/>
          <w:szCs w:val="28"/>
          <w:lang w:val="nl-NL"/>
        </w:rPr>
        <w:t>3.</w:t>
      </w:r>
      <w:r w:rsidRPr="00930B2E">
        <w:rPr>
          <w:rFonts w:ascii="Times New Roman" w:hAnsi="Times New Roman"/>
          <w:sz w:val="28"/>
          <w:szCs w:val="28"/>
          <w:lang w:val="nl-NL"/>
        </w:rPr>
        <w:t xml:space="preserve"> Nguồn thu từ hoạt động sự nghiệp, dịch vụ của đơn vị sự nghiệp công lập.</w:t>
      </w:r>
    </w:p>
    <w:p w14:paraId="037B12DA" w14:textId="77777777" w:rsidR="00DD0427" w:rsidRPr="00930B2E" w:rsidRDefault="00DD0427" w:rsidP="002C43DF">
      <w:pPr>
        <w:spacing w:before="80" w:after="0"/>
        <w:rPr>
          <w:rFonts w:ascii="Times New Roman" w:hAnsi="Times New Roman"/>
          <w:sz w:val="28"/>
          <w:szCs w:val="28"/>
          <w:lang w:val="nl-NL"/>
        </w:rPr>
      </w:pPr>
      <w:r w:rsidRPr="0031346F">
        <w:rPr>
          <w:rFonts w:ascii="Times New Roman" w:hAnsi="Times New Roman"/>
          <w:b/>
          <w:sz w:val="28"/>
          <w:szCs w:val="28"/>
          <w:lang w:val="nl-NL"/>
        </w:rPr>
        <w:t>4.</w:t>
      </w:r>
      <w:r w:rsidRPr="00930B2E">
        <w:rPr>
          <w:rFonts w:ascii="Times New Roman" w:hAnsi="Times New Roman"/>
          <w:sz w:val="28"/>
          <w:szCs w:val="28"/>
          <w:lang w:val="nl-NL"/>
        </w:rPr>
        <w:t xml:space="preserve"> Nguồn kinh phí khác theo quy định của pháp luật (nếu có).</w:t>
      </w:r>
    </w:p>
    <w:p w14:paraId="48372765" w14:textId="2EDA993E" w:rsidR="00324673" w:rsidRPr="00930B2E" w:rsidRDefault="00C866F4" w:rsidP="002C43DF">
      <w:pPr>
        <w:tabs>
          <w:tab w:val="right" w:leader="dot" w:pos="7920"/>
        </w:tabs>
        <w:spacing w:before="80" w:after="0"/>
        <w:rPr>
          <w:rFonts w:ascii="Times New Roman" w:hAnsi="Times New Roman"/>
          <w:b/>
          <w:bCs/>
          <w:sz w:val="28"/>
          <w:szCs w:val="28"/>
        </w:rPr>
      </w:pPr>
      <w:r w:rsidRPr="00930B2E">
        <w:rPr>
          <w:rFonts w:ascii="Times New Roman" w:hAnsi="Times New Roman"/>
          <w:b/>
          <w:bCs/>
          <w:sz w:val="28"/>
          <w:szCs w:val="28"/>
        </w:rPr>
        <w:t xml:space="preserve">Điều </w:t>
      </w:r>
      <w:r w:rsidR="00DD0427" w:rsidRPr="00930B2E">
        <w:rPr>
          <w:rFonts w:ascii="Times New Roman" w:hAnsi="Times New Roman"/>
          <w:b/>
          <w:bCs/>
          <w:sz w:val="28"/>
          <w:szCs w:val="28"/>
        </w:rPr>
        <w:t>5</w:t>
      </w:r>
      <w:r w:rsidRPr="00930B2E">
        <w:rPr>
          <w:rFonts w:ascii="Times New Roman" w:hAnsi="Times New Roman"/>
          <w:b/>
          <w:bCs/>
          <w:sz w:val="28"/>
          <w:szCs w:val="28"/>
        </w:rPr>
        <w:t>.</w:t>
      </w:r>
      <w:r w:rsidR="00B709A9" w:rsidRPr="00930B2E">
        <w:rPr>
          <w:rFonts w:ascii="Times New Roman" w:hAnsi="Times New Roman"/>
          <w:b/>
          <w:bCs/>
          <w:sz w:val="28"/>
          <w:szCs w:val="28"/>
        </w:rPr>
        <w:t xml:space="preserve"> </w:t>
      </w:r>
      <w:r w:rsidR="00324673" w:rsidRPr="00930B2E">
        <w:rPr>
          <w:rFonts w:ascii="Times New Roman" w:hAnsi="Times New Roman"/>
          <w:b/>
          <w:bCs/>
          <w:sz w:val="28"/>
          <w:szCs w:val="28"/>
        </w:rPr>
        <w:t>Tổ chức thực hiện</w:t>
      </w:r>
    </w:p>
    <w:p w14:paraId="60C146C0" w14:textId="224448D1" w:rsidR="006F6772" w:rsidRPr="00930B2E" w:rsidRDefault="00AE08C1" w:rsidP="002C43DF">
      <w:pPr>
        <w:tabs>
          <w:tab w:val="left" w:pos="900"/>
          <w:tab w:val="left" w:pos="993"/>
        </w:tabs>
        <w:spacing w:before="80" w:after="0"/>
        <w:rPr>
          <w:rFonts w:ascii="Times New Roman" w:hAnsi="Times New Roman"/>
          <w:sz w:val="28"/>
          <w:szCs w:val="28"/>
        </w:rPr>
      </w:pPr>
      <w:r w:rsidRPr="0031346F">
        <w:rPr>
          <w:rFonts w:ascii="Times New Roman" w:hAnsi="Times New Roman"/>
          <w:b/>
          <w:sz w:val="28"/>
          <w:szCs w:val="28"/>
        </w:rPr>
        <w:t>1.</w:t>
      </w:r>
      <w:r w:rsidRPr="00930B2E">
        <w:rPr>
          <w:rFonts w:ascii="Times New Roman" w:hAnsi="Times New Roman"/>
          <w:sz w:val="28"/>
          <w:szCs w:val="28"/>
        </w:rPr>
        <w:t xml:space="preserve"> </w:t>
      </w:r>
      <w:r w:rsidR="006F6772" w:rsidRPr="00930B2E">
        <w:rPr>
          <w:rFonts w:ascii="Times New Roman" w:hAnsi="Times New Roman"/>
          <w:sz w:val="28"/>
          <w:szCs w:val="28"/>
        </w:rPr>
        <w:t>Giao Ủy ban nhân dân tỉnh tổ chức tri</w:t>
      </w:r>
      <w:r w:rsidR="00E53A6E" w:rsidRPr="00930B2E">
        <w:rPr>
          <w:rFonts w:ascii="Times New Roman" w:hAnsi="Times New Roman"/>
          <w:sz w:val="28"/>
          <w:szCs w:val="28"/>
        </w:rPr>
        <w:t>ển khai thực hiện Nghị quyết</w:t>
      </w:r>
      <w:r w:rsidR="006F6772" w:rsidRPr="00930B2E">
        <w:rPr>
          <w:rFonts w:ascii="Times New Roman" w:hAnsi="Times New Roman"/>
          <w:sz w:val="28"/>
          <w:szCs w:val="28"/>
        </w:rPr>
        <w:t>.</w:t>
      </w:r>
    </w:p>
    <w:p w14:paraId="5E169ACB" w14:textId="4DEF6D80" w:rsidR="00324673" w:rsidRPr="00930B2E" w:rsidRDefault="00324673" w:rsidP="002C43DF">
      <w:pPr>
        <w:tabs>
          <w:tab w:val="left" w:pos="900"/>
          <w:tab w:val="left" w:pos="993"/>
        </w:tabs>
        <w:spacing w:before="80" w:after="0"/>
        <w:rPr>
          <w:rFonts w:ascii="Times New Roman" w:hAnsi="Times New Roman"/>
          <w:sz w:val="28"/>
          <w:szCs w:val="28"/>
        </w:rPr>
      </w:pPr>
      <w:r w:rsidRPr="0031346F">
        <w:rPr>
          <w:rFonts w:ascii="Times New Roman" w:hAnsi="Times New Roman"/>
          <w:b/>
          <w:bCs/>
          <w:sz w:val="28"/>
          <w:szCs w:val="28"/>
        </w:rPr>
        <w:t>2.</w:t>
      </w:r>
      <w:r w:rsidRPr="00930B2E">
        <w:rPr>
          <w:rFonts w:ascii="Times New Roman" w:hAnsi="Times New Roman"/>
          <w:bCs/>
          <w:sz w:val="28"/>
          <w:szCs w:val="28"/>
        </w:rPr>
        <w:t xml:space="preserve"> </w:t>
      </w:r>
      <w:r w:rsidRPr="00930B2E">
        <w:rPr>
          <w:rFonts w:ascii="Times New Roman" w:hAnsi="Times New Roman"/>
          <w:sz w:val="28"/>
          <w:szCs w:val="28"/>
        </w:rPr>
        <w:t xml:space="preserve">Giao Thường trực Hội đồng nhân dân, các Ban </w:t>
      </w:r>
      <w:r w:rsidR="00E53A6E" w:rsidRPr="00930B2E">
        <w:rPr>
          <w:rFonts w:ascii="Times New Roman" w:hAnsi="Times New Roman"/>
          <w:sz w:val="28"/>
          <w:szCs w:val="28"/>
        </w:rPr>
        <w:t>của Hội đồng nhân dân</w:t>
      </w:r>
      <w:r w:rsidRPr="00930B2E">
        <w:rPr>
          <w:rFonts w:ascii="Times New Roman" w:hAnsi="Times New Roman"/>
          <w:sz w:val="28"/>
          <w:szCs w:val="28"/>
        </w:rPr>
        <w:t>, Tổ đại biểu và đại biểu Hội đồng nhân dân tỉnh giám sát thực hiện Nghị quyết.</w:t>
      </w:r>
    </w:p>
    <w:p w14:paraId="243D4081" w14:textId="7548B08C" w:rsidR="00324673" w:rsidRPr="00930B2E" w:rsidRDefault="00324673" w:rsidP="002C43DF">
      <w:pPr>
        <w:tabs>
          <w:tab w:val="left" w:pos="900"/>
          <w:tab w:val="left" w:pos="993"/>
        </w:tabs>
        <w:spacing w:before="80" w:after="0"/>
        <w:rPr>
          <w:rFonts w:ascii="Times New Roman" w:hAnsi="Times New Roman"/>
          <w:sz w:val="28"/>
          <w:szCs w:val="28"/>
        </w:rPr>
      </w:pPr>
      <w:r w:rsidRPr="0031346F">
        <w:rPr>
          <w:rFonts w:ascii="Times New Roman" w:hAnsi="Times New Roman"/>
          <w:b/>
          <w:sz w:val="28"/>
          <w:szCs w:val="28"/>
        </w:rPr>
        <w:t>3.</w:t>
      </w:r>
      <w:r w:rsidRPr="00930B2E">
        <w:rPr>
          <w:rFonts w:ascii="Times New Roman" w:hAnsi="Times New Roman"/>
          <w:sz w:val="28"/>
          <w:szCs w:val="28"/>
        </w:rPr>
        <w:t xml:space="preserve"> Đề nghị Ủy ban </w:t>
      </w:r>
      <w:r w:rsidR="00156899" w:rsidRPr="00930B2E">
        <w:rPr>
          <w:rFonts w:ascii="Times New Roman" w:hAnsi="Times New Roman"/>
          <w:sz w:val="28"/>
          <w:szCs w:val="28"/>
        </w:rPr>
        <w:t xml:space="preserve">Mặt trận Tổ quốc Việt Nam tỉnh </w:t>
      </w:r>
      <w:r w:rsidRPr="00930B2E">
        <w:rPr>
          <w:rFonts w:ascii="Times New Roman" w:hAnsi="Times New Roman"/>
          <w:sz w:val="28"/>
          <w:szCs w:val="28"/>
        </w:rPr>
        <w:t>tuyên truyền và tham gia giám sát việc thực hiện Nghị quyết.</w:t>
      </w:r>
    </w:p>
    <w:p w14:paraId="13C43E99" w14:textId="1B033AE4" w:rsidR="00500E6A" w:rsidRPr="00930B2E" w:rsidRDefault="00500E6A" w:rsidP="002C43DF">
      <w:pPr>
        <w:tabs>
          <w:tab w:val="right" w:leader="dot" w:pos="7920"/>
        </w:tabs>
        <w:spacing w:before="80" w:after="0"/>
        <w:rPr>
          <w:rFonts w:ascii="Times New Roman" w:hAnsi="Times New Roman"/>
          <w:b/>
          <w:bCs/>
          <w:sz w:val="28"/>
          <w:szCs w:val="28"/>
        </w:rPr>
      </w:pPr>
      <w:r w:rsidRPr="00930B2E">
        <w:rPr>
          <w:rFonts w:ascii="Times New Roman" w:hAnsi="Times New Roman"/>
          <w:b/>
          <w:bCs/>
          <w:sz w:val="28"/>
          <w:szCs w:val="28"/>
        </w:rPr>
        <w:t xml:space="preserve">Điều </w:t>
      </w:r>
      <w:r w:rsidR="00DD0427" w:rsidRPr="00930B2E">
        <w:rPr>
          <w:rFonts w:ascii="Times New Roman" w:hAnsi="Times New Roman"/>
          <w:b/>
          <w:bCs/>
          <w:sz w:val="28"/>
          <w:szCs w:val="28"/>
        </w:rPr>
        <w:t>6</w:t>
      </w:r>
      <w:r w:rsidRPr="00930B2E">
        <w:rPr>
          <w:rFonts w:ascii="Times New Roman" w:hAnsi="Times New Roman"/>
          <w:b/>
          <w:bCs/>
          <w:sz w:val="28"/>
          <w:szCs w:val="28"/>
        </w:rPr>
        <w:t>. Điều khoản thi hành</w:t>
      </w:r>
    </w:p>
    <w:p w14:paraId="56A75D7C" w14:textId="5D1AC1B5" w:rsidR="00500E6A" w:rsidRPr="00930B2E" w:rsidRDefault="00500E6A" w:rsidP="002C43DF">
      <w:pPr>
        <w:pStyle w:val="NormalWeb"/>
        <w:shd w:val="clear" w:color="auto" w:fill="FFFFFF"/>
        <w:spacing w:before="80" w:beforeAutospacing="0" w:after="0" w:afterAutospacing="0"/>
        <w:ind w:firstLine="720"/>
        <w:jc w:val="both"/>
        <w:rPr>
          <w:rFonts w:ascii="Times New Roman" w:hAnsi="Times New Roman"/>
          <w:sz w:val="28"/>
          <w:szCs w:val="28"/>
          <w:shd w:val="clear" w:color="auto" w:fill="FFFFFF"/>
        </w:rPr>
      </w:pPr>
      <w:r w:rsidRPr="0031346F">
        <w:rPr>
          <w:rFonts w:ascii="Times New Roman" w:hAnsi="Times New Roman"/>
          <w:b/>
          <w:sz w:val="28"/>
          <w:szCs w:val="28"/>
          <w:shd w:val="clear" w:color="auto" w:fill="FFFFFF"/>
        </w:rPr>
        <w:t>1.</w:t>
      </w:r>
      <w:r w:rsidRPr="00930B2E">
        <w:rPr>
          <w:rFonts w:ascii="Times New Roman" w:hAnsi="Times New Roman"/>
          <w:sz w:val="28"/>
          <w:szCs w:val="28"/>
          <w:shd w:val="clear" w:color="auto" w:fill="FFFFFF"/>
        </w:rPr>
        <w:t xml:space="preserve"> Nghị quyết này</w:t>
      </w:r>
      <w:r w:rsidR="00376842" w:rsidRPr="00930B2E">
        <w:rPr>
          <w:rFonts w:ascii="Times New Roman" w:hAnsi="Times New Roman"/>
          <w:sz w:val="28"/>
          <w:szCs w:val="28"/>
          <w:shd w:val="clear" w:color="auto" w:fill="FFFFFF"/>
        </w:rPr>
        <w:t xml:space="preserve"> có hiệu lực thi hành từ ngày </w:t>
      </w:r>
      <w:r w:rsidR="00DD0427" w:rsidRPr="00930B2E">
        <w:rPr>
          <w:rFonts w:ascii="Times New Roman" w:hAnsi="Times New Roman"/>
          <w:sz w:val="28"/>
          <w:szCs w:val="28"/>
          <w:shd w:val="clear" w:color="auto" w:fill="FFFFFF"/>
        </w:rPr>
        <w:t>30</w:t>
      </w:r>
      <w:r w:rsidRPr="00930B2E">
        <w:rPr>
          <w:rFonts w:ascii="Times New Roman" w:hAnsi="Times New Roman"/>
          <w:sz w:val="28"/>
          <w:szCs w:val="28"/>
          <w:shd w:val="clear" w:color="auto" w:fill="FFFFFF"/>
        </w:rPr>
        <w:t xml:space="preserve"> tháng </w:t>
      </w:r>
      <w:r w:rsidR="00DD0427" w:rsidRPr="00930B2E">
        <w:rPr>
          <w:rFonts w:ascii="Times New Roman" w:hAnsi="Times New Roman"/>
          <w:sz w:val="28"/>
          <w:szCs w:val="28"/>
          <w:shd w:val="clear" w:color="auto" w:fill="FFFFFF"/>
        </w:rPr>
        <w:t>9</w:t>
      </w:r>
      <w:r w:rsidRPr="00930B2E">
        <w:rPr>
          <w:rFonts w:ascii="Times New Roman" w:hAnsi="Times New Roman"/>
          <w:sz w:val="28"/>
          <w:szCs w:val="28"/>
          <w:shd w:val="clear" w:color="auto" w:fill="FFFFFF"/>
        </w:rPr>
        <w:t xml:space="preserve"> năm 202</w:t>
      </w:r>
      <w:r w:rsidR="00DD0427" w:rsidRPr="00930B2E">
        <w:rPr>
          <w:rFonts w:ascii="Times New Roman" w:hAnsi="Times New Roman"/>
          <w:sz w:val="28"/>
          <w:szCs w:val="28"/>
          <w:shd w:val="clear" w:color="auto" w:fill="FFFFFF"/>
        </w:rPr>
        <w:t>5</w:t>
      </w:r>
      <w:r w:rsidRPr="00930B2E">
        <w:rPr>
          <w:rFonts w:ascii="Times New Roman" w:hAnsi="Times New Roman"/>
          <w:sz w:val="28"/>
          <w:szCs w:val="28"/>
          <w:shd w:val="clear" w:color="auto" w:fill="FFFFFF"/>
        </w:rPr>
        <w:t>.</w:t>
      </w:r>
    </w:p>
    <w:p w14:paraId="6DBA3689" w14:textId="1622D1AE" w:rsidR="00500E6A" w:rsidRPr="00930B2E" w:rsidRDefault="00500E6A" w:rsidP="002C43DF">
      <w:pPr>
        <w:spacing w:before="80" w:after="0"/>
        <w:rPr>
          <w:rFonts w:ascii="Times New Roman" w:hAnsi="Times New Roman"/>
          <w:bCs/>
          <w:sz w:val="28"/>
          <w:szCs w:val="28"/>
        </w:rPr>
      </w:pPr>
      <w:r w:rsidRPr="0031346F">
        <w:rPr>
          <w:rFonts w:ascii="Times New Roman" w:hAnsi="Times New Roman"/>
          <w:b/>
          <w:sz w:val="28"/>
          <w:szCs w:val="28"/>
          <w:lang w:val="nl-NL"/>
        </w:rPr>
        <w:t>2.</w:t>
      </w:r>
      <w:r w:rsidRPr="00930B2E">
        <w:rPr>
          <w:rFonts w:ascii="Times New Roman" w:hAnsi="Times New Roman"/>
          <w:sz w:val="28"/>
          <w:szCs w:val="28"/>
          <w:lang w:val="nl-NL"/>
        </w:rPr>
        <w:t xml:space="preserve"> </w:t>
      </w:r>
      <w:r w:rsidR="00DD0427" w:rsidRPr="00930B2E">
        <w:rPr>
          <w:rFonts w:ascii="Times New Roman" w:hAnsi="Times New Roman"/>
          <w:sz w:val="28"/>
          <w:szCs w:val="28"/>
          <w:lang w:val="en-US"/>
        </w:rPr>
        <w:t xml:space="preserve">Nghị quyết này thay thế Nghị quyết số </w:t>
      </w:r>
      <w:r w:rsidR="0031346F">
        <w:rPr>
          <w:rFonts w:ascii="Times New Roman" w:hAnsi="Times New Roman"/>
          <w:sz w:val="28"/>
          <w:szCs w:val="28"/>
        </w:rPr>
        <w:t xml:space="preserve">62/2017/NQ-HĐND ngày 8 tháng 12 tháng </w:t>
      </w:r>
      <w:r w:rsidR="00DD0427" w:rsidRPr="00930B2E">
        <w:rPr>
          <w:rFonts w:ascii="Times New Roman" w:hAnsi="Times New Roman"/>
          <w:sz w:val="28"/>
          <w:szCs w:val="28"/>
        </w:rPr>
        <w:t>2017 của Hội đồng nhân dân tỉnh</w:t>
      </w:r>
      <w:r w:rsidR="00DD0427" w:rsidRPr="00930B2E">
        <w:rPr>
          <w:rFonts w:ascii="Times New Roman" w:hAnsi="Times New Roman"/>
          <w:sz w:val="28"/>
          <w:szCs w:val="28"/>
          <w:lang w:val="en-US"/>
        </w:rPr>
        <w:t xml:space="preserve"> Long An </w:t>
      </w:r>
      <w:r w:rsidR="00DD0427" w:rsidRPr="00930B2E">
        <w:rPr>
          <w:rFonts w:ascii="Times New Roman" w:hAnsi="Times New Roman"/>
          <w:sz w:val="28"/>
          <w:szCs w:val="28"/>
          <w:shd w:val="clear" w:color="auto" w:fill="FFFFFF"/>
        </w:rPr>
        <w:t>về quy định chế độ công tác phí, chế độ chi hội nghị của các cơ quan nhà nước, đơn vị sự nghiệp công lập, tổ chức chính trị, tổ chức chính trị-xã hội, các tổ chức sử dụng kinh phí do ngân sách nhà nước hỗ trợ trên địa bàn tỉnh Long An</w:t>
      </w:r>
      <w:r w:rsidR="00376842" w:rsidRPr="00930B2E">
        <w:rPr>
          <w:rFonts w:ascii="Times New Roman" w:hAnsi="Times New Roman"/>
          <w:bCs/>
          <w:sz w:val="28"/>
          <w:szCs w:val="28"/>
        </w:rPr>
        <w:t>.</w:t>
      </w:r>
    </w:p>
    <w:p w14:paraId="45942387" w14:textId="77777777" w:rsidR="00DD0427" w:rsidRPr="00930B2E" w:rsidRDefault="00DD0427" w:rsidP="002C43DF">
      <w:pPr>
        <w:spacing w:before="80" w:after="0"/>
        <w:rPr>
          <w:rFonts w:ascii="Times New Roman" w:hAnsi="Times New Roman"/>
          <w:sz w:val="28"/>
          <w:szCs w:val="28"/>
          <w:lang w:val="en-US"/>
        </w:rPr>
      </w:pPr>
      <w:r w:rsidRPr="0031346F">
        <w:rPr>
          <w:rFonts w:ascii="Times New Roman" w:hAnsi="Times New Roman"/>
          <w:b/>
          <w:sz w:val="28"/>
          <w:szCs w:val="28"/>
          <w:lang w:val="en-US"/>
        </w:rPr>
        <w:t>3</w:t>
      </w:r>
      <w:r w:rsidRPr="0031346F">
        <w:rPr>
          <w:rFonts w:ascii="Times New Roman" w:hAnsi="Times New Roman"/>
          <w:b/>
          <w:sz w:val="28"/>
          <w:szCs w:val="28"/>
        </w:rPr>
        <w:t>.</w:t>
      </w:r>
      <w:r w:rsidRPr="00930B2E">
        <w:rPr>
          <w:rFonts w:ascii="Times New Roman" w:hAnsi="Times New Roman"/>
          <w:sz w:val="28"/>
          <w:szCs w:val="28"/>
        </w:rPr>
        <w:t xml:space="preserve"> Trường hợp các văn bản dẫn chiếu trong </w:t>
      </w:r>
      <w:r w:rsidRPr="00930B2E">
        <w:rPr>
          <w:rFonts w:ascii="Times New Roman" w:hAnsi="Times New Roman"/>
          <w:sz w:val="28"/>
          <w:szCs w:val="28"/>
          <w:lang w:val="en-US"/>
        </w:rPr>
        <w:t>Nghị quyết</w:t>
      </w:r>
      <w:r w:rsidRPr="00930B2E">
        <w:rPr>
          <w:rFonts w:ascii="Times New Roman" w:hAnsi="Times New Roman"/>
          <w:sz w:val="28"/>
          <w:szCs w:val="28"/>
        </w:rPr>
        <w:t xml:space="preserve"> này được sửa đổi, bổ sung hoặc thay thế thì thực hiện </w:t>
      </w:r>
      <w:proofErr w:type="gramStart"/>
      <w:r w:rsidRPr="00930B2E">
        <w:rPr>
          <w:rFonts w:ascii="Times New Roman" w:hAnsi="Times New Roman"/>
          <w:sz w:val="28"/>
          <w:szCs w:val="28"/>
        </w:rPr>
        <w:t>theo</w:t>
      </w:r>
      <w:proofErr w:type="gramEnd"/>
      <w:r w:rsidRPr="00930B2E">
        <w:rPr>
          <w:rFonts w:ascii="Times New Roman" w:hAnsi="Times New Roman"/>
          <w:sz w:val="28"/>
          <w:szCs w:val="28"/>
        </w:rPr>
        <w:t xml:space="preserve"> các văn bản sửa đổi, bổ sung, thay thế.</w:t>
      </w:r>
    </w:p>
    <w:p w14:paraId="533A682B" w14:textId="28191F74" w:rsidR="00A45808" w:rsidRPr="00930B2E" w:rsidRDefault="00A45808" w:rsidP="002C43DF">
      <w:pPr>
        <w:spacing w:before="80"/>
        <w:rPr>
          <w:rFonts w:ascii="Times New Roman" w:hAnsi="Times New Roman"/>
          <w:i/>
          <w:sz w:val="28"/>
          <w:szCs w:val="28"/>
          <w:lang w:val="nl-NL"/>
        </w:rPr>
      </w:pPr>
      <w:r w:rsidRPr="00930B2E">
        <w:rPr>
          <w:rFonts w:ascii="Times New Roman" w:hAnsi="Times New Roman"/>
          <w:i/>
          <w:sz w:val="28"/>
          <w:szCs w:val="28"/>
          <w:lang w:val="nl-NL"/>
        </w:rPr>
        <w:t xml:space="preserve">Nghị quyết này đã được Hội đồng nhân dân tỉnh Tây Ninh </w:t>
      </w:r>
      <w:r w:rsidR="00A23328" w:rsidRPr="00930B2E">
        <w:rPr>
          <w:rFonts w:ascii="Times New Roman" w:hAnsi="Times New Roman"/>
          <w:i/>
          <w:sz w:val="28"/>
          <w:szCs w:val="28"/>
          <w:lang w:val="nl-NL"/>
        </w:rPr>
        <w:t>k</w:t>
      </w:r>
      <w:r w:rsidRPr="00930B2E">
        <w:rPr>
          <w:rFonts w:ascii="Times New Roman" w:hAnsi="Times New Roman"/>
          <w:i/>
          <w:sz w:val="28"/>
          <w:szCs w:val="28"/>
          <w:lang w:val="nl-NL"/>
        </w:rPr>
        <w:t xml:space="preserve">hoá X, Kỳ họp thứ </w:t>
      </w:r>
      <w:r w:rsidR="00A23328" w:rsidRPr="00930B2E">
        <w:rPr>
          <w:rFonts w:ascii="Times New Roman" w:hAnsi="Times New Roman"/>
          <w:i/>
          <w:sz w:val="28"/>
          <w:szCs w:val="28"/>
          <w:lang w:val="nl-NL"/>
        </w:rPr>
        <w:t>3</w:t>
      </w:r>
      <w:r w:rsidRPr="00930B2E">
        <w:rPr>
          <w:rFonts w:ascii="Times New Roman" w:hAnsi="Times New Roman"/>
          <w:i/>
          <w:sz w:val="28"/>
          <w:szCs w:val="28"/>
          <w:lang w:val="nl-NL"/>
        </w:rPr>
        <w:t xml:space="preserve"> </w:t>
      </w:r>
      <w:r w:rsidR="0031346F">
        <w:rPr>
          <w:rFonts w:ascii="Times New Roman" w:hAnsi="Times New Roman"/>
          <w:i/>
          <w:sz w:val="28"/>
          <w:szCs w:val="28"/>
          <w:lang w:val="nl-NL"/>
        </w:rPr>
        <w:t xml:space="preserve">(kỳ họp chuyên đề) </w:t>
      </w:r>
      <w:r w:rsidRPr="00930B2E">
        <w:rPr>
          <w:rFonts w:ascii="Times New Roman" w:hAnsi="Times New Roman"/>
          <w:i/>
          <w:sz w:val="28"/>
          <w:szCs w:val="28"/>
          <w:lang w:val="nl-NL"/>
        </w:rPr>
        <w:t xml:space="preserve">thông </w:t>
      </w:r>
      <w:r w:rsidR="00AE08C1" w:rsidRPr="00930B2E">
        <w:rPr>
          <w:rFonts w:ascii="Times New Roman" w:hAnsi="Times New Roman"/>
          <w:i/>
          <w:sz w:val="28"/>
          <w:szCs w:val="28"/>
          <w:lang w:val="nl-NL"/>
        </w:rPr>
        <w:t xml:space="preserve">qua ngày </w:t>
      </w:r>
      <w:r w:rsidR="00A23328" w:rsidRPr="00930B2E">
        <w:rPr>
          <w:rFonts w:ascii="Times New Roman" w:hAnsi="Times New Roman"/>
          <w:i/>
          <w:sz w:val="28"/>
          <w:szCs w:val="28"/>
          <w:lang w:val="nl-NL"/>
        </w:rPr>
        <w:t>30 tháng 9</w:t>
      </w:r>
      <w:r w:rsidR="00AE08C1" w:rsidRPr="00930B2E">
        <w:rPr>
          <w:rFonts w:ascii="Times New Roman" w:hAnsi="Times New Roman"/>
          <w:i/>
          <w:sz w:val="28"/>
          <w:szCs w:val="28"/>
          <w:lang w:val="nl-NL"/>
        </w:rPr>
        <w:t xml:space="preserve"> năm 2025./.</w:t>
      </w:r>
    </w:p>
    <w:tbl>
      <w:tblPr>
        <w:tblW w:w="9180" w:type="dxa"/>
        <w:jc w:val="center"/>
        <w:tblLook w:val="04A0" w:firstRow="1" w:lastRow="0" w:firstColumn="1" w:lastColumn="0" w:noHBand="0" w:noVBand="1"/>
      </w:tblPr>
      <w:tblGrid>
        <w:gridCol w:w="4860"/>
        <w:gridCol w:w="4320"/>
      </w:tblGrid>
      <w:tr w:rsidR="00AE08C1" w:rsidRPr="00AE08C1" w14:paraId="769CDEA8" w14:textId="77777777" w:rsidTr="002C43DF">
        <w:trPr>
          <w:jc w:val="center"/>
        </w:trPr>
        <w:tc>
          <w:tcPr>
            <w:tcW w:w="4860" w:type="dxa"/>
          </w:tcPr>
          <w:p w14:paraId="3C64292B" w14:textId="77777777" w:rsidR="00324673" w:rsidRPr="00AE08C1" w:rsidRDefault="00324673" w:rsidP="00F7317F">
            <w:pPr>
              <w:spacing w:before="0" w:after="0"/>
              <w:ind w:left="115" w:hanging="115"/>
              <w:rPr>
                <w:rFonts w:ascii="Times New Roman" w:hAnsi="Times New Roman"/>
                <w:szCs w:val="28"/>
              </w:rPr>
            </w:pPr>
            <w:r w:rsidRPr="00AE08C1">
              <w:rPr>
                <w:rFonts w:ascii="Times New Roman" w:hAnsi="Times New Roman"/>
                <w:b/>
                <w:i/>
              </w:rPr>
              <w:t>Nơi nhận:</w:t>
            </w:r>
          </w:p>
          <w:p w14:paraId="698C285E" w14:textId="76DC8DD9" w:rsidR="00324673" w:rsidRPr="00AE08C1" w:rsidRDefault="00324673"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Ủy ban Thường vụ Quốc hội</w:t>
            </w:r>
            <w:r w:rsidR="00156899" w:rsidRPr="00AE08C1">
              <w:rPr>
                <w:rFonts w:ascii="Times New Roman" w:eastAsia="Calibri" w:hAnsi="Times New Roman"/>
                <w:sz w:val="22"/>
                <w:szCs w:val="22"/>
                <w:lang w:val="pt-BR"/>
              </w:rPr>
              <w:t xml:space="preserve"> (b/c)</w:t>
            </w:r>
            <w:r w:rsidRPr="00AE08C1">
              <w:rPr>
                <w:rFonts w:ascii="Times New Roman" w:eastAsia="Calibri" w:hAnsi="Times New Roman"/>
                <w:sz w:val="22"/>
                <w:szCs w:val="22"/>
                <w:lang w:val="pt-BR"/>
              </w:rPr>
              <w:t>;</w:t>
            </w:r>
          </w:p>
          <w:p w14:paraId="40F57E82" w14:textId="0641700F" w:rsidR="00324673" w:rsidRPr="00AE08C1" w:rsidRDefault="00324673"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Chính phủ</w:t>
            </w:r>
            <w:r w:rsidR="00156899" w:rsidRPr="00AE08C1">
              <w:rPr>
                <w:rFonts w:ascii="Times New Roman" w:eastAsia="Calibri" w:hAnsi="Times New Roman"/>
                <w:sz w:val="22"/>
                <w:szCs w:val="22"/>
                <w:lang w:val="pt-BR"/>
              </w:rPr>
              <w:t xml:space="preserve"> (b/c)</w:t>
            </w:r>
            <w:r w:rsidRPr="00AE08C1">
              <w:rPr>
                <w:rFonts w:ascii="Times New Roman" w:eastAsia="Calibri" w:hAnsi="Times New Roman"/>
                <w:sz w:val="22"/>
                <w:szCs w:val="22"/>
                <w:lang w:val="pt-BR"/>
              </w:rPr>
              <w:t>;</w:t>
            </w:r>
          </w:p>
          <w:p w14:paraId="096D981A" w14:textId="77777777" w:rsidR="006657EE" w:rsidRPr="00AE08C1" w:rsidRDefault="00324673" w:rsidP="006657EE">
            <w:pPr>
              <w:spacing w:before="0" w:after="0"/>
              <w:ind w:hanging="108"/>
              <w:rPr>
                <w:rFonts w:ascii="Times New Roman" w:eastAsia="Calibri" w:hAnsi="Times New Roman"/>
                <w:sz w:val="22"/>
                <w:szCs w:val="22"/>
                <w:lang w:val="pt-BR"/>
              </w:rPr>
            </w:pPr>
            <w:r w:rsidRPr="00AE08C1">
              <w:rPr>
                <w:rFonts w:ascii="Times New Roman" w:hAnsi="Times New Roman"/>
                <w:sz w:val="22"/>
                <w:szCs w:val="22"/>
              </w:rPr>
              <w:t xml:space="preserve">- Bộ </w:t>
            </w:r>
            <w:r w:rsidR="006657EE" w:rsidRPr="00AE08C1">
              <w:rPr>
                <w:rFonts w:ascii="Times New Roman" w:hAnsi="Times New Roman"/>
                <w:sz w:val="22"/>
                <w:szCs w:val="22"/>
              </w:rPr>
              <w:t>Tài chính</w:t>
            </w:r>
            <w:r w:rsidRPr="00AE08C1">
              <w:rPr>
                <w:rFonts w:ascii="Times New Roman" w:eastAsia="Calibri" w:hAnsi="Times New Roman"/>
                <w:sz w:val="22"/>
                <w:szCs w:val="22"/>
                <w:lang w:val="pt-BR"/>
              </w:rPr>
              <w:t>;</w:t>
            </w:r>
          </w:p>
          <w:p w14:paraId="3EEEA6F4" w14:textId="77777777" w:rsidR="00A04322" w:rsidRPr="00AE08C1" w:rsidRDefault="006657EE" w:rsidP="006657EE">
            <w:pPr>
              <w:spacing w:before="0" w:after="0"/>
              <w:ind w:hanging="108"/>
              <w:rPr>
                <w:rFonts w:ascii="Times New Roman" w:hAnsi="Times New Roman"/>
                <w:bCs/>
                <w:sz w:val="22"/>
                <w:szCs w:val="22"/>
              </w:rPr>
            </w:pPr>
            <w:r w:rsidRPr="00AE08C1">
              <w:rPr>
                <w:rFonts w:ascii="Times New Roman" w:hAnsi="Times New Roman"/>
                <w:bCs/>
                <w:sz w:val="22"/>
                <w:szCs w:val="22"/>
              </w:rPr>
              <w:t xml:space="preserve">- Cục kiểm tra văn bản </w:t>
            </w:r>
            <w:r w:rsidR="00EF52BF" w:rsidRPr="00AE08C1">
              <w:rPr>
                <w:rFonts w:ascii="Times New Roman" w:hAnsi="Times New Roman"/>
                <w:bCs/>
                <w:sz w:val="22"/>
                <w:szCs w:val="22"/>
              </w:rPr>
              <w:t xml:space="preserve">Quản lý xử lý vi </w:t>
            </w:r>
          </w:p>
          <w:p w14:paraId="40FD0087" w14:textId="6B553567" w:rsidR="006657EE" w:rsidRPr="00AE08C1" w:rsidRDefault="00EF52BF" w:rsidP="006657EE">
            <w:pPr>
              <w:spacing w:before="0" w:after="0"/>
              <w:ind w:hanging="108"/>
              <w:rPr>
                <w:rFonts w:ascii="Times New Roman" w:eastAsia="Calibri" w:hAnsi="Times New Roman"/>
                <w:sz w:val="22"/>
                <w:szCs w:val="22"/>
                <w:lang w:val="pt-BR"/>
              </w:rPr>
            </w:pPr>
            <w:r w:rsidRPr="00AE08C1">
              <w:rPr>
                <w:rFonts w:ascii="Times New Roman" w:hAnsi="Times New Roman"/>
                <w:bCs/>
                <w:sz w:val="22"/>
                <w:szCs w:val="22"/>
              </w:rPr>
              <w:t>phạm hành chính</w:t>
            </w:r>
            <w:r w:rsidR="006657EE" w:rsidRPr="00AE08C1">
              <w:rPr>
                <w:rFonts w:ascii="Times New Roman" w:hAnsi="Times New Roman"/>
                <w:bCs/>
                <w:sz w:val="22"/>
                <w:szCs w:val="22"/>
              </w:rPr>
              <w:t>-Bộ Tư pháp;</w:t>
            </w:r>
          </w:p>
          <w:p w14:paraId="0EBE2616" w14:textId="77777777" w:rsidR="00442768" w:rsidRDefault="00324673"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Thường trực Tỉnh uỷ;</w:t>
            </w:r>
            <w:r w:rsidR="002C43DF">
              <w:rPr>
                <w:rFonts w:ascii="Times New Roman" w:eastAsia="Calibri" w:hAnsi="Times New Roman"/>
                <w:sz w:val="22"/>
                <w:szCs w:val="22"/>
                <w:lang w:val="pt-BR"/>
              </w:rPr>
              <w:t xml:space="preserve"> </w:t>
            </w:r>
          </w:p>
          <w:p w14:paraId="7FCBB9F8" w14:textId="42CE136E" w:rsidR="00324673" w:rsidRPr="00442768" w:rsidRDefault="00442768" w:rsidP="00231A94">
            <w:pPr>
              <w:spacing w:before="0" w:after="0"/>
              <w:ind w:hanging="108"/>
              <w:rPr>
                <w:rFonts w:ascii="Times New Roman" w:eastAsia="Calibri" w:hAnsi="Times New Roman"/>
                <w:color w:val="FF0000"/>
                <w:sz w:val="22"/>
                <w:szCs w:val="22"/>
                <w:lang w:val="pt-BR"/>
              </w:rPr>
            </w:pPr>
            <w:r w:rsidRPr="00442768">
              <w:rPr>
                <w:rFonts w:ascii="Times New Roman" w:eastAsia="Calibri" w:hAnsi="Times New Roman"/>
                <w:color w:val="FF0000"/>
                <w:sz w:val="22"/>
                <w:szCs w:val="22"/>
                <w:lang w:val="pt-BR"/>
              </w:rPr>
              <w:t xml:space="preserve">- </w:t>
            </w:r>
            <w:r w:rsidR="00324673" w:rsidRPr="00442768">
              <w:rPr>
                <w:rFonts w:ascii="Times New Roman" w:eastAsia="Calibri" w:hAnsi="Times New Roman"/>
                <w:color w:val="FF0000"/>
                <w:sz w:val="22"/>
                <w:szCs w:val="22"/>
                <w:lang w:val="pt-BR"/>
              </w:rPr>
              <w:t>Đoàn đại biểu Quốc hộ</w:t>
            </w:r>
            <w:r w:rsidR="00D95872" w:rsidRPr="00442768">
              <w:rPr>
                <w:rFonts w:ascii="Times New Roman" w:eastAsia="Calibri" w:hAnsi="Times New Roman"/>
                <w:color w:val="FF0000"/>
                <w:sz w:val="22"/>
                <w:szCs w:val="22"/>
                <w:lang w:val="pt-BR"/>
              </w:rPr>
              <w:t>i</w:t>
            </w:r>
            <w:r w:rsidR="00223BBA" w:rsidRPr="00442768">
              <w:rPr>
                <w:rFonts w:ascii="Times New Roman" w:eastAsia="Calibri" w:hAnsi="Times New Roman"/>
                <w:color w:val="FF0000"/>
                <w:sz w:val="22"/>
                <w:szCs w:val="22"/>
                <w:lang w:val="pt-BR"/>
              </w:rPr>
              <w:t xml:space="preserve"> </w:t>
            </w:r>
            <w:r w:rsidR="00324673" w:rsidRPr="00442768">
              <w:rPr>
                <w:rFonts w:ascii="Times New Roman" w:eastAsia="Calibri" w:hAnsi="Times New Roman"/>
                <w:color w:val="FF0000"/>
                <w:sz w:val="22"/>
                <w:szCs w:val="22"/>
                <w:lang w:val="pt-BR"/>
              </w:rPr>
              <w:t>tỉnh;</w:t>
            </w:r>
          </w:p>
          <w:p w14:paraId="028B9FA2" w14:textId="77777777" w:rsidR="00442768" w:rsidRPr="00442768" w:rsidRDefault="00442768" w:rsidP="00442768">
            <w:pPr>
              <w:spacing w:before="0" w:after="0"/>
              <w:ind w:hanging="108"/>
              <w:rPr>
                <w:rFonts w:ascii="Times New Roman" w:eastAsia="Calibri" w:hAnsi="Times New Roman"/>
                <w:color w:val="FF0000"/>
                <w:sz w:val="22"/>
                <w:szCs w:val="22"/>
                <w:lang w:val="pt-BR"/>
              </w:rPr>
            </w:pPr>
            <w:r w:rsidRPr="00442768">
              <w:rPr>
                <w:rFonts w:ascii="Times New Roman" w:eastAsia="Calibri" w:hAnsi="Times New Roman"/>
                <w:color w:val="FF0000"/>
                <w:sz w:val="22"/>
                <w:szCs w:val="22"/>
                <w:lang w:val="pt-BR"/>
              </w:rPr>
              <w:t>- Đại biểu HĐND tỉnh;</w:t>
            </w:r>
          </w:p>
          <w:p w14:paraId="6EF84540" w14:textId="77777777" w:rsidR="00566256" w:rsidRPr="00AE08C1" w:rsidRDefault="00566256" w:rsidP="00566256">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Ủy ban nhân dân tỉnh;</w:t>
            </w:r>
          </w:p>
          <w:p w14:paraId="45AA5807" w14:textId="77777777" w:rsidR="00324673" w:rsidRPr="00AE08C1" w:rsidRDefault="00324673"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Ủy ban MTTQVN tỉnh;</w:t>
            </w:r>
          </w:p>
          <w:p w14:paraId="053AE834" w14:textId="77777777" w:rsidR="00324673" w:rsidRPr="00AE08C1" w:rsidRDefault="00324673"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Các sở, ban, ngành tỉnh;</w:t>
            </w:r>
          </w:p>
          <w:p w14:paraId="3FEAB55C" w14:textId="6A36E6AD" w:rsidR="00324673" w:rsidRPr="00AE08C1" w:rsidRDefault="00EF52BF"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TT</w:t>
            </w:r>
            <w:r w:rsidR="00324673" w:rsidRPr="00AE08C1">
              <w:rPr>
                <w:rFonts w:ascii="Times New Roman" w:eastAsia="Calibri" w:hAnsi="Times New Roman"/>
                <w:sz w:val="22"/>
                <w:szCs w:val="22"/>
                <w:lang w:val="pt-BR"/>
              </w:rPr>
              <w:t xml:space="preserve">HĐND, UBND các </w:t>
            </w:r>
            <w:r w:rsidR="00566256" w:rsidRPr="00AE08C1">
              <w:rPr>
                <w:rFonts w:ascii="Times New Roman" w:eastAsia="Calibri" w:hAnsi="Times New Roman"/>
                <w:sz w:val="22"/>
                <w:szCs w:val="22"/>
                <w:lang w:val="pt-BR"/>
              </w:rPr>
              <w:t>xã, phường</w:t>
            </w:r>
            <w:r w:rsidR="00324673" w:rsidRPr="00AE08C1">
              <w:rPr>
                <w:rFonts w:ascii="Times New Roman" w:eastAsia="Calibri" w:hAnsi="Times New Roman"/>
                <w:sz w:val="22"/>
                <w:szCs w:val="22"/>
                <w:lang w:val="pt-BR"/>
              </w:rPr>
              <w:t>;</w:t>
            </w:r>
          </w:p>
          <w:p w14:paraId="573C579C" w14:textId="4A4A3B76" w:rsidR="00566256" w:rsidRPr="00AE08C1" w:rsidRDefault="00566256"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VP Đoàn ĐBQH và HĐND tỉnh;</w:t>
            </w:r>
          </w:p>
          <w:p w14:paraId="1CD7FCF4" w14:textId="5A49B24B" w:rsidR="00566256" w:rsidRPr="00AE08C1" w:rsidRDefault="00566256"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Trang thông tin điện tử HĐND tỉnh;</w:t>
            </w:r>
          </w:p>
          <w:p w14:paraId="674FCD7F" w14:textId="3BCA7627" w:rsidR="00324673" w:rsidRPr="00AE08C1" w:rsidRDefault="00324673" w:rsidP="00231A94">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Trung tâm Công báo - Tin học tỉnh</w:t>
            </w:r>
            <w:r w:rsidR="00442768">
              <w:rPr>
                <w:rFonts w:ascii="Times New Roman" w:eastAsia="Calibri" w:hAnsi="Times New Roman"/>
                <w:sz w:val="22"/>
                <w:szCs w:val="22"/>
                <w:lang w:val="pt-BR"/>
              </w:rPr>
              <w:t xml:space="preserve"> </w:t>
            </w:r>
            <w:r w:rsidR="00442768" w:rsidRPr="00442768">
              <w:rPr>
                <w:rFonts w:ascii="Times New Roman" w:eastAsia="Calibri" w:hAnsi="Times New Roman"/>
                <w:color w:val="FF0000"/>
                <w:sz w:val="22"/>
                <w:szCs w:val="22"/>
                <w:lang w:val="pt-BR"/>
              </w:rPr>
              <w:t>(VP.UBND tỉnh)</w:t>
            </w:r>
            <w:r w:rsidRPr="00442768">
              <w:rPr>
                <w:rFonts w:ascii="Times New Roman" w:eastAsia="Calibri" w:hAnsi="Times New Roman"/>
                <w:color w:val="FF0000"/>
                <w:sz w:val="22"/>
                <w:szCs w:val="22"/>
                <w:lang w:val="pt-BR"/>
              </w:rPr>
              <w:t>;</w:t>
            </w:r>
          </w:p>
          <w:p w14:paraId="574E7C6A" w14:textId="36B84A71" w:rsidR="00566256" w:rsidRDefault="00566256" w:rsidP="00566256">
            <w:pPr>
              <w:spacing w:before="0" w:after="0"/>
              <w:ind w:hanging="108"/>
              <w:rPr>
                <w:rFonts w:ascii="Times New Roman" w:eastAsia="Calibri" w:hAnsi="Times New Roman"/>
                <w:sz w:val="22"/>
                <w:szCs w:val="22"/>
                <w:lang w:val="pt-BR"/>
              </w:rPr>
            </w:pPr>
            <w:r w:rsidRPr="00AE08C1">
              <w:rPr>
                <w:rFonts w:ascii="Times New Roman" w:eastAsia="Calibri" w:hAnsi="Times New Roman"/>
                <w:sz w:val="22"/>
                <w:szCs w:val="22"/>
                <w:lang w:val="pt-BR"/>
              </w:rPr>
              <w:t xml:space="preserve">- Báo và </w:t>
            </w:r>
            <w:r w:rsidR="001C6B94" w:rsidRPr="00AE08C1">
              <w:rPr>
                <w:rFonts w:ascii="Times New Roman" w:eastAsia="Calibri" w:hAnsi="Times New Roman"/>
                <w:sz w:val="22"/>
                <w:szCs w:val="22"/>
                <w:lang w:val="pt-BR"/>
              </w:rPr>
              <w:t>P</w:t>
            </w:r>
            <w:r w:rsidRPr="00AE08C1">
              <w:rPr>
                <w:rFonts w:ascii="Times New Roman" w:eastAsia="Calibri" w:hAnsi="Times New Roman"/>
                <w:sz w:val="22"/>
                <w:szCs w:val="22"/>
                <w:lang w:val="pt-BR"/>
              </w:rPr>
              <w:t>hát thanh truyền hình Tây Ninh;</w:t>
            </w:r>
          </w:p>
          <w:p w14:paraId="00A9DE07" w14:textId="6E4EC811" w:rsidR="00E53A6E" w:rsidRPr="00AE08C1" w:rsidRDefault="00E53A6E" w:rsidP="00566256">
            <w:pPr>
              <w:spacing w:before="0" w:after="0"/>
              <w:ind w:hanging="108"/>
              <w:rPr>
                <w:rFonts w:ascii="Times New Roman" w:eastAsia="Calibri" w:hAnsi="Times New Roman"/>
                <w:sz w:val="22"/>
                <w:szCs w:val="22"/>
                <w:lang w:val="pt-BR"/>
              </w:rPr>
            </w:pPr>
            <w:r>
              <w:rPr>
                <w:rFonts w:ascii="Times New Roman" w:eastAsia="Calibri" w:hAnsi="Times New Roman"/>
                <w:sz w:val="22"/>
                <w:szCs w:val="22"/>
                <w:lang w:val="pt-BR"/>
              </w:rPr>
              <w:t xml:space="preserve">- Các Phòng thuộc </w:t>
            </w:r>
            <w:r w:rsidRPr="00AE08C1">
              <w:rPr>
                <w:rFonts w:ascii="Times New Roman" w:eastAsia="Calibri" w:hAnsi="Times New Roman"/>
                <w:sz w:val="22"/>
                <w:szCs w:val="22"/>
                <w:lang w:val="pt-BR"/>
              </w:rPr>
              <w:t>VP Đoàn ĐBQH và HĐND tỉnh</w:t>
            </w:r>
            <w:r w:rsidR="009668FB">
              <w:rPr>
                <w:rFonts w:ascii="Times New Roman" w:eastAsia="Calibri" w:hAnsi="Times New Roman"/>
                <w:sz w:val="22"/>
                <w:szCs w:val="22"/>
                <w:lang w:val="pt-BR"/>
              </w:rPr>
              <w:t>;</w:t>
            </w:r>
          </w:p>
          <w:p w14:paraId="7B8B6D68" w14:textId="68731A41" w:rsidR="0001779C" w:rsidRPr="00AE08C1" w:rsidRDefault="006B4241" w:rsidP="00E53A6E">
            <w:pPr>
              <w:spacing w:before="0" w:after="0"/>
              <w:ind w:hanging="108"/>
              <w:rPr>
                <w:rFonts w:ascii="Times New Roman" w:eastAsia="Calibri" w:hAnsi="Times New Roman"/>
                <w:sz w:val="22"/>
                <w:szCs w:val="22"/>
                <w:lang w:val="pt-BR"/>
              </w:rPr>
            </w:pPr>
            <w:r>
              <w:rPr>
                <w:rFonts w:ascii="Times New Roman" w:eastAsia="Calibri" w:hAnsi="Times New Roman"/>
                <w:sz w:val="22"/>
                <w:szCs w:val="22"/>
                <w:lang w:val="pt-BR"/>
              </w:rPr>
              <w:t xml:space="preserve">- Lưu: VT, </w:t>
            </w:r>
            <w:r w:rsidR="009668FB" w:rsidRPr="00AE08C1">
              <w:rPr>
                <w:rFonts w:ascii="Times New Roman" w:eastAsia="Calibri" w:hAnsi="Times New Roman"/>
                <w:sz w:val="22"/>
                <w:szCs w:val="22"/>
                <w:lang w:val="pt-BR"/>
              </w:rPr>
              <w:t>VP Đoàn ĐBQH và HĐND tỉnh</w:t>
            </w:r>
            <w:r w:rsidR="009668FB">
              <w:rPr>
                <w:rFonts w:ascii="Times New Roman" w:eastAsia="Calibri" w:hAnsi="Times New Roman"/>
                <w:sz w:val="22"/>
                <w:szCs w:val="22"/>
                <w:lang w:val="pt-BR"/>
              </w:rPr>
              <w:t>.</w:t>
            </w:r>
          </w:p>
        </w:tc>
        <w:tc>
          <w:tcPr>
            <w:tcW w:w="4320" w:type="dxa"/>
          </w:tcPr>
          <w:p w14:paraId="2EF11AAE" w14:textId="77777777" w:rsidR="00324673" w:rsidRPr="00AE08C1" w:rsidRDefault="00324673" w:rsidP="00F7317F">
            <w:pPr>
              <w:spacing w:before="0" w:after="0"/>
              <w:ind w:firstLine="0"/>
              <w:jc w:val="center"/>
              <w:rPr>
                <w:rFonts w:ascii="Times New Roman" w:hAnsi="Times New Roman"/>
                <w:b/>
                <w:sz w:val="28"/>
                <w:szCs w:val="28"/>
                <w:lang w:val="fr-FR"/>
              </w:rPr>
            </w:pPr>
            <w:r w:rsidRPr="00AE08C1">
              <w:rPr>
                <w:rFonts w:ascii="Times New Roman" w:hAnsi="Times New Roman"/>
                <w:b/>
                <w:sz w:val="28"/>
                <w:szCs w:val="28"/>
                <w:lang w:val="fr-FR"/>
              </w:rPr>
              <w:t>CHỦ TỊCH</w:t>
            </w:r>
          </w:p>
          <w:p w14:paraId="72994E43" w14:textId="77777777" w:rsidR="00324673" w:rsidRPr="00AE08C1" w:rsidRDefault="00324673" w:rsidP="00231A94">
            <w:pPr>
              <w:spacing w:before="0" w:after="0"/>
              <w:jc w:val="center"/>
              <w:rPr>
                <w:rFonts w:ascii="Times New Roman" w:hAnsi="Times New Roman"/>
                <w:b/>
                <w:sz w:val="28"/>
                <w:szCs w:val="28"/>
                <w:lang w:val="fr-FR"/>
              </w:rPr>
            </w:pPr>
          </w:p>
          <w:p w14:paraId="7E5C645C" w14:textId="35C8D85F" w:rsidR="00324673" w:rsidRPr="00AE08C1" w:rsidRDefault="00324673" w:rsidP="00231A94">
            <w:pPr>
              <w:spacing w:before="0" w:after="0"/>
              <w:jc w:val="center"/>
              <w:rPr>
                <w:rFonts w:ascii="Times New Roman" w:hAnsi="Times New Roman"/>
                <w:b/>
                <w:sz w:val="28"/>
                <w:szCs w:val="28"/>
                <w:lang w:val="fr-FR"/>
              </w:rPr>
            </w:pPr>
          </w:p>
          <w:p w14:paraId="39831FB9" w14:textId="5726FDA9" w:rsidR="00324673" w:rsidRDefault="00324673" w:rsidP="00B26160">
            <w:pPr>
              <w:spacing w:before="0" w:after="0"/>
              <w:ind w:firstLine="0"/>
              <w:rPr>
                <w:rFonts w:ascii="Times New Roman" w:hAnsi="Times New Roman"/>
                <w:b/>
                <w:sz w:val="28"/>
                <w:szCs w:val="28"/>
                <w:lang w:val="fr-FR"/>
              </w:rPr>
            </w:pPr>
          </w:p>
          <w:p w14:paraId="6C7D64F8" w14:textId="77777777" w:rsidR="002C43DF" w:rsidRPr="00AE08C1" w:rsidRDefault="002C43DF" w:rsidP="00B26160">
            <w:pPr>
              <w:spacing w:before="0" w:after="0"/>
              <w:ind w:firstLine="0"/>
              <w:rPr>
                <w:rFonts w:ascii="Times New Roman" w:hAnsi="Times New Roman"/>
                <w:b/>
                <w:sz w:val="28"/>
                <w:szCs w:val="28"/>
                <w:lang w:val="fr-FR"/>
              </w:rPr>
            </w:pPr>
          </w:p>
          <w:p w14:paraId="0DDE1590" w14:textId="77777777" w:rsidR="00B26160" w:rsidRPr="00AE08C1" w:rsidRDefault="00B26160" w:rsidP="00B26160">
            <w:pPr>
              <w:spacing w:before="0" w:after="0"/>
              <w:ind w:firstLine="0"/>
              <w:rPr>
                <w:rFonts w:ascii="Times New Roman" w:hAnsi="Times New Roman"/>
                <w:b/>
                <w:sz w:val="28"/>
                <w:szCs w:val="28"/>
                <w:lang w:val="fr-FR"/>
              </w:rPr>
            </w:pPr>
          </w:p>
          <w:p w14:paraId="7664D13F" w14:textId="77777777" w:rsidR="00324673" w:rsidRPr="00AE08C1" w:rsidRDefault="00324673" w:rsidP="00231A94">
            <w:pPr>
              <w:spacing w:before="0" w:after="0"/>
              <w:jc w:val="center"/>
              <w:rPr>
                <w:rFonts w:ascii="Times New Roman" w:hAnsi="Times New Roman"/>
                <w:b/>
                <w:sz w:val="28"/>
                <w:szCs w:val="28"/>
                <w:lang w:val="fr-FR"/>
              </w:rPr>
            </w:pPr>
          </w:p>
          <w:p w14:paraId="16347C9A" w14:textId="422D725F" w:rsidR="00324673" w:rsidRPr="00AE08C1" w:rsidRDefault="00324673" w:rsidP="00364BB7">
            <w:pPr>
              <w:spacing w:before="0" w:after="0"/>
              <w:ind w:firstLine="0"/>
              <w:jc w:val="center"/>
              <w:rPr>
                <w:rFonts w:ascii="Times New Roman" w:hAnsi="Times New Roman"/>
                <w:b/>
                <w:bCs/>
                <w:sz w:val="28"/>
                <w:szCs w:val="28"/>
                <w:lang w:val="fr-FR"/>
              </w:rPr>
            </w:pPr>
            <w:r w:rsidRPr="00AE08C1">
              <w:rPr>
                <w:rFonts w:ascii="Times New Roman" w:hAnsi="Times New Roman"/>
                <w:b/>
                <w:bCs/>
                <w:sz w:val="28"/>
                <w:szCs w:val="28"/>
                <w:lang w:val="fr-FR"/>
              </w:rPr>
              <w:t xml:space="preserve">Nguyễn </w:t>
            </w:r>
            <w:r w:rsidR="00364BB7" w:rsidRPr="00AE08C1">
              <w:rPr>
                <w:rFonts w:ascii="Times New Roman" w:hAnsi="Times New Roman"/>
                <w:b/>
                <w:bCs/>
                <w:sz w:val="28"/>
                <w:szCs w:val="28"/>
                <w:lang w:val="fr-FR"/>
              </w:rPr>
              <w:t>Mạnh Hùng</w:t>
            </w:r>
          </w:p>
        </w:tc>
      </w:tr>
    </w:tbl>
    <w:p w14:paraId="70C5508C" w14:textId="77777777" w:rsidR="003D2798" w:rsidRPr="00AE08C1" w:rsidRDefault="003D2798" w:rsidP="00930B2E">
      <w:pPr>
        <w:spacing w:after="0"/>
        <w:ind w:firstLine="0"/>
        <w:rPr>
          <w:rFonts w:ascii="Times New Roman" w:hAnsi="Times New Roman"/>
          <w:sz w:val="28"/>
          <w:szCs w:val="28"/>
          <w:lang w:val="nl-NL"/>
        </w:rPr>
      </w:pPr>
    </w:p>
    <w:sectPr w:rsidR="003D2798" w:rsidRPr="00AE08C1" w:rsidSect="002C43DF">
      <w:headerReference w:type="even" r:id="rId8"/>
      <w:headerReference w:type="default" r:id="rId9"/>
      <w:footerReference w:type="even" r:id="rId10"/>
      <w:footerReference w:type="default" r:id="rId11"/>
      <w:pgSz w:w="11909" w:h="16834" w:code="9"/>
      <w:pgMar w:top="1260" w:right="1109" w:bottom="993" w:left="1710" w:header="561"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D824F" w14:textId="77777777" w:rsidR="00666393" w:rsidRDefault="00666393">
      <w:r>
        <w:separator/>
      </w:r>
    </w:p>
  </w:endnote>
  <w:endnote w:type="continuationSeparator" w:id="0">
    <w:p w14:paraId="35B1BED9" w14:textId="77777777" w:rsidR="00666393" w:rsidRDefault="0066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4F172" w14:textId="77777777" w:rsidR="00231A94" w:rsidRDefault="00231A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9F88C4" w14:textId="77777777" w:rsidR="00231A94" w:rsidRDefault="00231A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72CB9" w14:textId="77777777" w:rsidR="00231A94" w:rsidRDefault="00231A94">
    <w:pPr>
      <w:pStyle w:val="Footer"/>
      <w:ind w:right="360"/>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87158" w14:textId="77777777" w:rsidR="00666393" w:rsidRDefault="00666393">
      <w:r>
        <w:separator/>
      </w:r>
    </w:p>
  </w:footnote>
  <w:footnote w:type="continuationSeparator" w:id="0">
    <w:p w14:paraId="64123B77" w14:textId="77777777" w:rsidR="00666393" w:rsidRDefault="006663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61873" w14:textId="77777777" w:rsidR="00231A94" w:rsidRDefault="00231A94" w:rsidP="00C826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84EFB6" w14:textId="77777777" w:rsidR="00231A94" w:rsidRDefault="00231A9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83046"/>
      <w:docPartObj>
        <w:docPartGallery w:val="Page Numbers (Top of Page)"/>
        <w:docPartUnique/>
      </w:docPartObj>
    </w:sdtPr>
    <w:sdtEndPr>
      <w:rPr>
        <w:rFonts w:ascii="Times New Roman" w:hAnsi="Times New Roman"/>
        <w:noProof/>
        <w:sz w:val="26"/>
        <w:szCs w:val="26"/>
      </w:rPr>
    </w:sdtEndPr>
    <w:sdtContent>
      <w:p w14:paraId="26D20FBA" w14:textId="01317D53" w:rsidR="00231A94" w:rsidRPr="00324673" w:rsidRDefault="00231A94" w:rsidP="00324673">
        <w:pPr>
          <w:pStyle w:val="Header"/>
          <w:ind w:firstLine="0"/>
          <w:jc w:val="center"/>
          <w:rPr>
            <w:rFonts w:ascii="Times New Roman" w:hAnsi="Times New Roman"/>
            <w:sz w:val="26"/>
            <w:szCs w:val="26"/>
          </w:rPr>
        </w:pPr>
        <w:r w:rsidRPr="00324673">
          <w:rPr>
            <w:rFonts w:ascii="Times New Roman" w:hAnsi="Times New Roman"/>
            <w:sz w:val="26"/>
            <w:szCs w:val="26"/>
          </w:rPr>
          <w:fldChar w:fldCharType="begin"/>
        </w:r>
        <w:r w:rsidRPr="00324673">
          <w:rPr>
            <w:rFonts w:ascii="Times New Roman" w:hAnsi="Times New Roman"/>
            <w:sz w:val="26"/>
            <w:szCs w:val="26"/>
          </w:rPr>
          <w:instrText xml:space="preserve"> PAGE   \* MERGEFORMAT </w:instrText>
        </w:r>
        <w:r w:rsidRPr="00324673">
          <w:rPr>
            <w:rFonts w:ascii="Times New Roman" w:hAnsi="Times New Roman"/>
            <w:sz w:val="26"/>
            <w:szCs w:val="26"/>
          </w:rPr>
          <w:fldChar w:fldCharType="separate"/>
        </w:r>
        <w:r w:rsidR="0042079D">
          <w:rPr>
            <w:rFonts w:ascii="Times New Roman" w:hAnsi="Times New Roman"/>
            <w:noProof/>
            <w:sz w:val="26"/>
            <w:szCs w:val="26"/>
          </w:rPr>
          <w:t>7</w:t>
        </w:r>
        <w:r w:rsidRPr="00324673">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3435B2E"/>
    <w:multiLevelType w:val="singleLevel"/>
    <w:tmpl w:val="88E66B5A"/>
    <w:lvl w:ilvl="0">
      <w:start w:val="1"/>
      <w:numFmt w:val="decimal"/>
      <w:lvlText w:val="%1-"/>
      <w:lvlJc w:val="left"/>
      <w:pPr>
        <w:tabs>
          <w:tab w:val="num" w:pos="360"/>
        </w:tabs>
        <w:ind w:left="360" w:hanging="360"/>
      </w:pPr>
      <w:rPr>
        <w:rFonts w:hint="default"/>
      </w:rPr>
    </w:lvl>
  </w:abstractNum>
  <w:abstractNum w:abstractNumId="2">
    <w:nsid w:val="09BB7392"/>
    <w:multiLevelType w:val="hybridMultilevel"/>
    <w:tmpl w:val="F8684422"/>
    <w:lvl w:ilvl="0" w:tplc="27D46AB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55252C"/>
    <w:multiLevelType w:val="singleLevel"/>
    <w:tmpl w:val="8B7C780C"/>
    <w:lvl w:ilvl="0">
      <w:start w:val="1"/>
      <w:numFmt w:val="decimal"/>
      <w:lvlText w:val="%1-"/>
      <w:lvlJc w:val="left"/>
      <w:pPr>
        <w:tabs>
          <w:tab w:val="num" w:pos="360"/>
        </w:tabs>
        <w:ind w:left="360" w:hanging="360"/>
      </w:pPr>
      <w:rPr>
        <w:rFonts w:hint="default"/>
      </w:rPr>
    </w:lvl>
  </w:abstractNum>
  <w:abstractNum w:abstractNumId="4">
    <w:nsid w:val="172F2753"/>
    <w:multiLevelType w:val="singleLevel"/>
    <w:tmpl w:val="A438A91E"/>
    <w:lvl w:ilvl="0">
      <w:start w:val="1"/>
      <w:numFmt w:val="upperRoman"/>
      <w:lvlText w:val="%1- "/>
      <w:legacy w:legacy="1" w:legacySpace="0" w:legacyIndent="360"/>
      <w:lvlJc w:val="left"/>
      <w:pPr>
        <w:ind w:left="360" w:hanging="360"/>
      </w:pPr>
      <w:rPr>
        <w:rFonts w:ascii="VNI-Times" w:hAnsi="VNI-Times" w:hint="default"/>
        <w:b w:val="0"/>
        <w:i w:val="0"/>
        <w:sz w:val="24"/>
        <w:u w:val="none"/>
      </w:rPr>
    </w:lvl>
  </w:abstractNum>
  <w:abstractNum w:abstractNumId="5">
    <w:nsid w:val="20663371"/>
    <w:multiLevelType w:val="hybridMultilevel"/>
    <w:tmpl w:val="63C2613C"/>
    <w:lvl w:ilvl="0" w:tplc="82381F4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8870FCD"/>
    <w:multiLevelType w:val="singleLevel"/>
    <w:tmpl w:val="13B08D52"/>
    <w:lvl w:ilvl="0">
      <w:start w:val="1"/>
      <w:numFmt w:val="decimal"/>
      <w:lvlText w:val="%1- "/>
      <w:legacy w:legacy="1" w:legacySpace="0" w:legacyIndent="360"/>
      <w:lvlJc w:val="left"/>
      <w:pPr>
        <w:ind w:left="360" w:hanging="360"/>
      </w:pPr>
      <w:rPr>
        <w:rFonts w:ascii="VNI-Times" w:hAnsi="VNI-Times" w:hint="default"/>
        <w:b w:val="0"/>
        <w:i w:val="0"/>
        <w:sz w:val="24"/>
        <w:u w:val="none"/>
      </w:rPr>
    </w:lvl>
  </w:abstractNum>
  <w:abstractNum w:abstractNumId="7">
    <w:nsid w:val="29863D1B"/>
    <w:multiLevelType w:val="singleLevel"/>
    <w:tmpl w:val="CA080FEE"/>
    <w:lvl w:ilvl="0">
      <w:start w:val="2"/>
      <w:numFmt w:val="decimal"/>
      <w:lvlText w:val="%1-"/>
      <w:lvlJc w:val="left"/>
      <w:pPr>
        <w:tabs>
          <w:tab w:val="num" w:pos="360"/>
        </w:tabs>
        <w:ind w:left="360" w:hanging="360"/>
      </w:pPr>
      <w:rPr>
        <w:rFonts w:hint="default"/>
      </w:rPr>
    </w:lvl>
  </w:abstractNum>
  <w:abstractNum w:abstractNumId="8">
    <w:nsid w:val="2BA2268A"/>
    <w:multiLevelType w:val="singleLevel"/>
    <w:tmpl w:val="70EED5A6"/>
    <w:lvl w:ilvl="0">
      <w:start w:val="2"/>
      <w:numFmt w:val="upperRoman"/>
      <w:lvlText w:val="%1- "/>
      <w:legacy w:legacy="1" w:legacySpace="0" w:legacyIndent="360"/>
      <w:lvlJc w:val="left"/>
      <w:pPr>
        <w:ind w:left="360" w:hanging="360"/>
      </w:pPr>
      <w:rPr>
        <w:rFonts w:ascii="VNI-Times" w:hAnsi="VNI-Times" w:hint="default"/>
        <w:b w:val="0"/>
        <w:i w:val="0"/>
        <w:sz w:val="24"/>
        <w:u w:val="none"/>
      </w:rPr>
    </w:lvl>
  </w:abstractNum>
  <w:abstractNum w:abstractNumId="9">
    <w:nsid w:val="2EB5183B"/>
    <w:multiLevelType w:val="singleLevel"/>
    <w:tmpl w:val="A882109E"/>
    <w:lvl w:ilvl="0">
      <w:start w:val="5"/>
      <w:numFmt w:val="lowerLetter"/>
      <w:lvlText w:val="%1-"/>
      <w:lvlJc w:val="left"/>
      <w:pPr>
        <w:tabs>
          <w:tab w:val="num" w:pos="360"/>
        </w:tabs>
        <w:ind w:left="360" w:hanging="360"/>
      </w:pPr>
      <w:rPr>
        <w:rFonts w:hint="default"/>
      </w:rPr>
    </w:lvl>
  </w:abstractNum>
  <w:abstractNum w:abstractNumId="10">
    <w:nsid w:val="34B37BA7"/>
    <w:multiLevelType w:val="singleLevel"/>
    <w:tmpl w:val="FAFC61A4"/>
    <w:lvl w:ilvl="0">
      <w:start w:val="1"/>
      <w:numFmt w:val="lowerLetter"/>
      <w:lvlText w:val="%1-"/>
      <w:lvlJc w:val="left"/>
      <w:pPr>
        <w:tabs>
          <w:tab w:val="num" w:pos="360"/>
        </w:tabs>
        <w:ind w:left="360" w:hanging="360"/>
      </w:pPr>
      <w:rPr>
        <w:rFonts w:hint="default"/>
      </w:rPr>
    </w:lvl>
  </w:abstractNum>
  <w:abstractNum w:abstractNumId="11">
    <w:nsid w:val="37196A26"/>
    <w:multiLevelType w:val="singleLevel"/>
    <w:tmpl w:val="02D4C704"/>
    <w:lvl w:ilvl="0">
      <w:start w:val="2"/>
      <w:numFmt w:val="decimal"/>
      <w:lvlText w:val="%1"/>
      <w:lvlJc w:val="left"/>
      <w:pPr>
        <w:tabs>
          <w:tab w:val="num" w:pos="360"/>
        </w:tabs>
        <w:ind w:left="360" w:hanging="360"/>
      </w:pPr>
      <w:rPr>
        <w:rFonts w:hint="default"/>
        <w:b w:val="0"/>
      </w:rPr>
    </w:lvl>
  </w:abstractNum>
  <w:abstractNum w:abstractNumId="12">
    <w:nsid w:val="37F73C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87B0DD8"/>
    <w:multiLevelType w:val="hybridMultilevel"/>
    <w:tmpl w:val="F03001EA"/>
    <w:lvl w:ilvl="0" w:tplc="3DFEAC50">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4">
    <w:nsid w:val="41506C57"/>
    <w:multiLevelType w:val="hybridMultilevel"/>
    <w:tmpl w:val="635C1B1C"/>
    <w:lvl w:ilvl="0" w:tplc="A5FC3C7A">
      <w:start w:val="2"/>
      <w:numFmt w:val="bullet"/>
      <w:lvlText w:val=""/>
      <w:lvlJc w:val="left"/>
      <w:pPr>
        <w:tabs>
          <w:tab w:val="num" w:pos="1080"/>
        </w:tabs>
        <w:ind w:left="1080" w:hanging="360"/>
      </w:pPr>
      <w:rPr>
        <w:rFonts w:ascii="Symbol" w:eastAsia="Times New Roman" w:hAnsi="Symbol" w:cs="Times New Roman" w:hint="default"/>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3F12AE7"/>
    <w:multiLevelType w:val="singleLevel"/>
    <w:tmpl w:val="13B08D52"/>
    <w:lvl w:ilvl="0">
      <w:start w:val="1"/>
      <w:numFmt w:val="decimal"/>
      <w:lvlText w:val="%1- "/>
      <w:legacy w:legacy="1" w:legacySpace="0" w:legacyIndent="360"/>
      <w:lvlJc w:val="left"/>
      <w:pPr>
        <w:ind w:left="360" w:hanging="360"/>
      </w:pPr>
      <w:rPr>
        <w:rFonts w:ascii="VNI-Times" w:hAnsi="VNI-Times" w:hint="default"/>
        <w:b w:val="0"/>
        <w:i w:val="0"/>
        <w:sz w:val="24"/>
        <w:u w:val="none"/>
      </w:rPr>
    </w:lvl>
  </w:abstractNum>
  <w:abstractNum w:abstractNumId="16">
    <w:nsid w:val="542735D9"/>
    <w:multiLevelType w:val="hybridMultilevel"/>
    <w:tmpl w:val="DA4E5E66"/>
    <w:lvl w:ilvl="0" w:tplc="16AC4C2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0475805"/>
    <w:multiLevelType w:val="singleLevel"/>
    <w:tmpl w:val="13B08D52"/>
    <w:lvl w:ilvl="0">
      <w:start w:val="1"/>
      <w:numFmt w:val="decimal"/>
      <w:lvlText w:val="%1- "/>
      <w:legacy w:legacy="1" w:legacySpace="0" w:legacyIndent="360"/>
      <w:lvlJc w:val="left"/>
      <w:pPr>
        <w:ind w:left="360" w:hanging="360"/>
      </w:pPr>
      <w:rPr>
        <w:rFonts w:ascii="VNI-Times" w:hAnsi="VNI-Times" w:hint="default"/>
        <w:b w:val="0"/>
        <w:i w:val="0"/>
        <w:sz w:val="24"/>
        <w:u w:val="none"/>
      </w:rPr>
    </w:lvl>
  </w:abstractNum>
  <w:abstractNum w:abstractNumId="18">
    <w:nsid w:val="6BB96A06"/>
    <w:multiLevelType w:val="singleLevel"/>
    <w:tmpl w:val="0409000F"/>
    <w:lvl w:ilvl="0">
      <w:start w:val="1"/>
      <w:numFmt w:val="decimal"/>
      <w:lvlText w:val="%1."/>
      <w:lvlJc w:val="left"/>
      <w:pPr>
        <w:tabs>
          <w:tab w:val="num" w:pos="360"/>
        </w:tabs>
        <w:ind w:left="360" w:hanging="360"/>
      </w:pPr>
    </w:lvl>
  </w:abstractNum>
  <w:abstractNum w:abstractNumId="19">
    <w:nsid w:val="71FF0456"/>
    <w:multiLevelType w:val="hybridMultilevel"/>
    <w:tmpl w:val="E9144D5C"/>
    <w:lvl w:ilvl="0" w:tplc="AFEA5908">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7BE66E51"/>
    <w:multiLevelType w:val="singleLevel"/>
    <w:tmpl w:val="C0089EEC"/>
    <w:lvl w:ilvl="0">
      <w:start w:val="1"/>
      <w:numFmt w:val="lowerLetter"/>
      <w:lvlText w:val="%1-"/>
      <w:lvlJc w:val="left"/>
      <w:pPr>
        <w:tabs>
          <w:tab w:val="num" w:pos="360"/>
        </w:tabs>
        <w:ind w:left="360" w:hanging="360"/>
      </w:pPr>
      <w:rPr>
        <w:rFonts w:hint="default"/>
      </w:rPr>
    </w:lvl>
  </w:abstractNum>
  <w:num w:numId="1">
    <w:abstractNumId w:val="15"/>
  </w:num>
  <w:num w:numId="2">
    <w:abstractNumId w:val="4"/>
  </w:num>
  <w:num w:numId="3">
    <w:abstractNumId w:val="6"/>
  </w:num>
  <w:num w:numId="4">
    <w:abstractNumId w:val="8"/>
  </w:num>
  <w:num w:numId="5">
    <w:abstractNumId w:val="17"/>
  </w:num>
  <w:num w:numId="6">
    <w:abstractNumId w:val="0"/>
    <w:lvlOverride w:ilvl="0">
      <w:lvl w:ilvl="0">
        <w:start w:val="1"/>
        <w:numFmt w:val="bullet"/>
        <w:lvlText w:val=""/>
        <w:legacy w:legacy="1" w:legacySpace="0" w:legacyIndent="360"/>
        <w:lvlJc w:val="left"/>
        <w:pPr>
          <w:ind w:left="720" w:hanging="360"/>
        </w:pPr>
        <w:rPr>
          <w:rFonts w:ascii="Wingdings" w:hAnsi="Wingdings" w:hint="default"/>
          <w:b w:val="0"/>
          <w:i w:val="0"/>
          <w:sz w:val="24"/>
          <w:u w:val="none"/>
        </w:rPr>
      </w:lvl>
    </w:lvlOverride>
  </w:num>
  <w:num w:numId="7">
    <w:abstractNumId w:val="17"/>
    <w:lvlOverride w:ilvl="0">
      <w:lvl w:ilvl="0">
        <w:start w:val="3"/>
        <w:numFmt w:val="decimal"/>
        <w:lvlText w:val="%1- "/>
        <w:legacy w:legacy="1" w:legacySpace="0" w:legacyIndent="360"/>
        <w:lvlJc w:val="left"/>
        <w:pPr>
          <w:ind w:left="360" w:hanging="360"/>
        </w:pPr>
        <w:rPr>
          <w:rFonts w:ascii="VNI-Times" w:hAnsi="VNI-Times" w:hint="default"/>
          <w:b w:val="0"/>
          <w:i w:val="0"/>
          <w:sz w:val="24"/>
          <w:u w:val="none"/>
        </w:rPr>
      </w:lvl>
    </w:lvlOverride>
  </w:num>
  <w:num w:numId="8">
    <w:abstractNumId w:val="7"/>
  </w:num>
  <w:num w:numId="9">
    <w:abstractNumId w:val="3"/>
  </w:num>
  <w:num w:numId="10">
    <w:abstractNumId w:val="20"/>
  </w:num>
  <w:num w:numId="11">
    <w:abstractNumId w:val="11"/>
  </w:num>
  <w:num w:numId="12">
    <w:abstractNumId w:val="10"/>
  </w:num>
  <w:num w:numId="13">
    <w:abstractNumId w:val="9"/>
  </w:num>
  <w:num w:numId="14">
    <w:abstractNumId w:val="1"/>
  </w:num>
  <w:num w:numId="15">
    <w:abstractNumId w:val="0"/>
    <w:lvlOverride w:ilvl="0">
      <w:lvl w:ilvl="0">
        <w:start w:val="1"/>
        <w:numFmt w:val="bullet"/>
        <w:lvlText w:val=""/>
        <w:legacy w:legacy="1" w:legacySpace="0" w:legacyIndent="360"/>
        <w:lvlJc w:val="left"/>
        <w:pPr>
          <w:ind w:left="1080" w:hanging="360"/>
        </w:pPr>
        <w:rPr>
          <w:rFonts w:ascii="Symbol" w:hAnsi="Symbol" w:hint="default"/>
          <w:b w:val="0"/>
          <w:i w:val="0"/>
          <w:sz w:val="24"/>
          <w:u w:val="none"/>
        </w:rPr>
      </w:lvl>
    </w:lvlOverride>
  </w:num>
  <w:num w:numId="16">
    <w:abstractNumId w:val="18"/>
  </w:num>
  <w:num w:numId="17">
    <w:abstractNumId w:val="12"/>
  </w:num>
  <w:num w:numId="18">
    <w:abstractNumId w:val="14"/>
  </w:num>
  <w:num w:numId="19">
    <w:abstractNumId w:val="2"/>
  </w:num>
  <w:num w:numId="20">
    <w:abstractNumId w:val="19"/>
  </w:num>
  <w:num w:numId="21">
    <w:abstractNumId w:val="5"/>
  </w:num>
  <w:num w:numId="22">
    <w:abstractNumId w:val="16"/>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2"/>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91"/>
    <w:rsid w:val="000039FA"/>
    <w:rsid w:val="000059CC"/>
    <w:rsid w:val="00005A40"/>
    <w:rsid w:val="0001033A"/>
    <w:rsid w:val="00011523"/>
    <w:rsid w:val="00014C06"/>
    <w:rsid w:val="00017326"/>
    <w:rsid w:val="0001779C"/>
    <w:rsid w:val="000202F9"/>
    <w:rsid w:val="00030672"/>
    <w:rsid w:val="000306A3"/>
    <w:rsid w:val="00032EBC"/>
    <w:rsid w:val="00037612"/>
    <w:rsid w:val="00041C9A"/>
    <w:rsid w:val="00042B68"/>
    <w:rsid w:val="000435AF"/>
    <w:rsid w:val="00046CC1"/>
    <w:rsid w:val="0004710D"/>
    <w:rsid w:val="00050F04"/>
    <w:rsid w:val="00051CB2"/>
    <w:rsid w:val="00056CE9"/>
    <w:rsid w:val="000618BB"/>
    <w:rsid w:val="00062D45"/>
    <w:rsid w:val="00063ED7"/>
    <w:rsid w:val="0006583E"/>
    <w:rsid w:val="000673B5"/>
    <w:rsid w:val="00067714"/>
    <w:rsid w:val="000704D7"/>
    <w:rsid w:val="00070F5E"/>
    <w:rsid w:val="00073EBA"/>
    <w:rsid w:val="000765AA"/>
    <w:rsid w:val="00084F11"/>
    <w:rsid w:val="000859CE"/>
    <w:rsid w:val="000938CC"/>
    <w:rsid w:val="00095BFA"/>
    <w:rsid w:val="00095C1D"/>
    <w:rsid w:val="000A2246"/>
    <w:rsid w:val="000A2310"/>
    <w:rsid w:val="000A39A5"/>
    <w:rsid w:val="000A3E80"/>
    <w:rsid w:val="000A5324"/>
    <w:rsid w:val="000B270B"/>
    <w:rsid w:val="000B2B4A"/>
    <w:rsid w:val="000B4F93"/>
    <w:rsid w:val="000B5EC4"/>
    <w:rsid w:val="000C0F60"/>
    <w:rsid w:val="000D4F30"/>
    <w:rsid w:val="000D5AA2"/>
    <w:rsid w:val="000D7764"/>
    <w:rsid w:val="000D7E2F"/>
    <w:rsid w:val="000E053D"/>
    <w:rsid w:val="000E1678"/>
    <w:rsid w:val="000E1F92"/>
    <w:rsid w:val="000E3CBC"/>
    <w:rsid w:val="000F0D35"/>
    <w:rsid w:val="000F368C"/>
    <w:rsid w:val="000F5CCC"/>
    <w:rsid w:val="000F5DFB"/>
    <w:rsid w:val="00100660"/>
    <w:rsid w:val="0010227F"/>
    <w:rsid w:val="001033D8"/>
    <w:rsid w:val="00106008"/>
    <w:rsid w:val="00110C1F"/>
    <w:rsid w:val="00110D2D"/>
    <w:rsid w:val="00124AD5"/>
    <w:rsid w:val="00125417"/>
    <w:rsid w:val="00125983"/>
    <w:rsid w:val="00127188"/>
    <w:rsid w:val="00130233"/>
    <w:rsid w:val="00133182"/>
    <w:rsid w:val="00137FFB"/>
    <w:rsid w:val="00141D4F"/>
    <w:rsid w:val="00143BD0"/>
    <w:rsid w:val="00144507"/>
    <w:rsid w:val="00144923"/>
    <w:rsid w:val="00152281"/>
    <w:rsid w:val="00152594"/>
    <w:rsid w:val="00153540"/>
    <w:rsid w:val="00156899"/>
    <w:rsid w:val="00160CAC"/>
    <w:rsid w:val="00163274"/>
    <w:rsid w:val="001649CF"/>
    <w:rsid w:val="00164D94"/>
    <w:rsid w:val="00165AA9"/>
    <w:rsid w:val="00166F7E"/>
    <w:rsid w:val="00171C80"/>
    <w:rsid w:val="00172AFD"/>
    <w:rsid w:val="001763B3"/>
    <w:rsid w:val="00182D47"/>
    <w:rsid w:val="00184DBD"/>
    <w:rsid w:val="0019152D"/>
    <w:rsid w:val="0019163A"/>
    <w:rsid w:val="00192CC5"/>
    <w:rsid w:val="001948EA"/>
    <w:rsid w:val="001959CB"/>
    <w:rsid w:val="00196D63"/>
    <w:rsid w:val="001A127C"/>
    <w:rsid w:val="001A199A"/>
    <w:rsid w:val="001A3D12"/>
    <w:rsid w:val="001B0B80"/>
    <w:rsid w:val="001B18B4"/>
    <w:rsid w:val="001B334E"/>
    <w:rsid w:val="001C0DDC"/>
    <w:rsid w:val="001C3600"/>
    <w:rsid w:val="001C4FC2"/>
    <w:rsid w:val="001C6B2F"/>
    <w:rsid w:val="001C6B94"/>
    <w:rsid w:val="001C78D1"/>
    <w:rsid w:val="001D3EC3"/>
    <w:rsid w:val="001D54D3"/>
    <w:rsid w:val="001D7F76"/>
    <w:rsid w:val="001E1148"/>
    <w:rsid w:val="001E277F"/>
    <w:rsid w:val="001E2A60"/>
    <w:rsid w:val="001E34B6"/>
    <w:rsid w:val="001E624D"/>
    <w:rsid w:val="001F4E6C"/>
    <w:rsid w:val="001F6B49"/>
    <w:rsid w:val="00200A6C"/>
    <w:rsid w:val="0020175F"/>
    <w:rsid w:val="00204275"/>
    <w:rsid w:val="00204C87"/>
    <w:rsid w:val="00210DB7"/>
    <w:rsid w:val="00217201"/>
    <w:rsid w:val="0022373B"/>
    <w:rsid w:val="0022388E"/>
    <w:rsid w:val="00223BBA"/>
    <w:rsid w:val="00224112"/>
    <w:rsid w:val="00224B04"/>
    <w:rsid w:val="00231A94"/>
    <w:rsid w:val="002327D0"/>
    <w:rsid w:val="00233AC4"/>
    <w:rsid w:val="00233D0A"/>
    <w:rsid w:val="00234EB8"/>
    <w:rsid w:val="002353DC"/>
    <w:rsid w:val="00240E31"/>
    <w:rsid w:val="00241B6D"/>
    <w:rsid w:val="00244F98"/>
    <w:rsid w:val="002470A8"/>
    <w:rsid w:val="00250473"/>
    <w:rsid w:val="00253E60"/>
    <w:rsid w:val="00255321"/>
    <w:rsid w:val="002563AE"/>
    <w:rsid w:val="00257A94"/>
    <w:rsid w:val="002626A6"/>
    <w:rsid w:val="00271C9E"/>
    <w:rsid w:val="002721FB"/>
    <w:rsid w:val="002759CB"/>
    <w:rsid w:val="00277A2E"/>
    <w:rsid w:val="00280A6C"/>
    <w:rsid w:val="00280A97"/>
    <w:rsid w:val="00283B50"/>
    <w:rsid w:val="00283C3A"/>
    <w:rsid w:val="00284B5A"/>
    <w:rsid w:val="00284C9C"/>
    <w:rsid w:val="002941EB"/>
    <w:rsid w:val="00296A91"/>
    <w:rsid w:val="0029750B"/>
    <w:rsid w:val="002A26E7"/>
    <w:rsid w:val="002A298B"/>
    <w:rsid w:val="002A5946"/>
    <w:rsid w:val="002A6C81"/>
    <w:rsid w:val="002A6E1B"/>
    <w:rsid w:val="002B7F54"/>
    <w:rsid w:val="002C0F6F"/>
    <w:rsid w:val="002C22CC"/>
    <w:rsid w:val="002C43DF"/>
    <w:rsid w:val="002C48C5"/>
    <w:rsid w:val="002C4C0D"/>
    <w:rsid w:val="002C5003"/>
    <w:rsid w:val="002C5AEA"/>
    <w:rsid w:val="002C672F"/>
    <w:rsid w:val="002C7E9B"/>
    <w:rsid w:val="002D060B"/>
    <w:rsid w:val="002D0D9B"/>
    <w:rsid w:val="002D4903"/>
    <w:rsid w:val="002D59C8"/>
    <w:rsid w:val="002E1772"/>
    <w:rsid w:val="002E33FA"/>
    <w:rsid w:val="002E6368"/>
    <w:rsid w:val="002E78EB"/>
    <w:rsid w:val="002F0E6F"/>
    <w:rsid w:val="002F161F"/>
    <w:rsid w:val="002F1A51"/>
    <w:rsid w:val="002F1C8E"/>
    <w:rsid w:val="002F2F28"/>
    <w:rsid w:val="002F3598"/>
    <w:rsid w:val="002F3D2C"/>
    <w:rsid w:val="002F63FB"/>
    <w:rsid w:val="002F6AEA"/>
    <w:rsid w:val="003016DB"/>
    <w:rsid w:val="00302B2C"/>
    <w:rsid w:val="00303AB3"/>
    <w:rsid w:val="0030790D"/>
    <w:rsid w:val="003105DF"/>
    <w:rsid w:val="0031084A"/>
    <w:rsid w:val="0031346F"/>
    <w:rsid w:val="00320CC8"/>
    <w:rsid w:val="003235F6"/>
    <w:rsid w:val="003239A9"/>
    <w:rsid w:val="00324673"/>
    <w:rsid w:val="003255FB"/>
    <w:rsid w:val="00325D34"/>
    <w:rsid w:val="00327BFA"/>
    <w:rsid w:val="00332A24"/>
    <w:rsid w:val="00333467"/>
    <w:rsid w:val="00335376"/>
    <w:rsid w:val="00336AB8"/>
    <w:rsid w:val="00340794"/>
    <w:rsid w:val="003431D7"/>
    <w:rsid w:val="00344D70"/>
    <w:rsid w:val="003456AC"/>
    <w:rsid w:val="00345B63"/>
    <w:rsid w:val="00351AE0"/>
    <w:rsid w:val="00354F9A"/>
    <w:rsid w:val="00357043"/>
    <w:rsid w:val="00363D33"/>
    <w:rsid w:val="00364078"/>
    <w:rsid w:val="00364BB7"/>
    <w:rsid w:val="00364DD4"/>
    <w:rsid w:val="00371643"/>
    <w:rsid w:val="003750B9"/>
    <w:rsid w:val="003759D7"/>
    <w:rsid w:val="00375F13"/>
    <w:rsid w:val="00376842"/>
    <w:rsid w:val="00377D4D"/>
    <w:rsid w:val="00380575"/>
    <w:rsid w:val="003831C9"/>
    <w:rsid w:val="00385206"/>
    <w:rsid w:val="003871E3"/>
    <w:rsid w:val="00387A64"/>
    <w:rsid w:val="00393AF1"/>
    <w:rsid w:val="00397583"/>
    <w:rsid w:val="00397659"/>
    <w:rsid w:val="003A0C4B"/>
    <w:rsid w:val="003A2FAA"/>
    <w:rsid w:val="003A3227"/>
    <w:rsid w:val="003A750B"/>
    <w:rsid w:val="003A75DF"/>
    <w:rsid w:val="003B0296"/>
    <w:rsid w:val="003B03F3"/>
    <w:rsid w:val="003B0A08"/>
    <w:rsid w:val="003B204B"/>
    <w:rsid w:val="003B310E"/>
    <w:rsid w:val="003B3B3D"/>
    <w:rsid w:val="003B3C38"/>
    <w:rsid w:val="003B5F90"/>
    <w:rsid w:val="003B702F"/>
    <w:rsid w:val="003C0FDD"/>
    <w:rsid w:val="003C23C4"/>
    <w:rsid w:val="003C6365"/>
    <w:rsid w:val="003C66C9"/>
    <w:rsid w:val="003C7998"/>
    <w:rsid w:val="003D2798"/>
    <w:rsid w:val="003D637C"/>
    <w:rsid w:val="003D6483"/>
    <w:rsid w:val="003D6C52"/>
    <w:rsid w:val="003D7175"/>
    <w:rsid w:val="003E03E0"/>
    <w:rsid w:val="003E4A6A"/>
    <w:rsid w:val="003E614E"/>
    <w:rsid w:val="003E6280"/>
    <w:rsid w:val="003F15FF"/>
    <w:rsid w:val="003F193B"/>
    <w:rsid w:val="003F3317"/>
    <w:rsid w:val="003F5DCE"/>
    <w:rsid w:val="003F6B32"/>
    <w:rsid w:val="003F6E70"/>
    <w:rsid w:val="00401D07"/>
    <w:rsid w:val="00401FCB"/>
    <w:rsid w:val="004020DE"/>
    <w:rsid w:val="00402E10"/>
    <w:rsid w:val="0040516B"/>
    <w:rsid w:val="004100D3"/>
    <w:rsid w:val="004132B0"/>
    <w:rsid w:val="0042079D"/>
    <w:rsid w:val="0042171A"/>
    <w:rsid w:val="00425C38"/>
    <w:rsid w:val="004265EE"/>
    <w:rsid w:val="00427543"/>
    <w:rsid w:val="004307C8"/>
    <w:rsid w:val="00434997"/>
    <w:rsid w:val="0043764C"/>
    <w:rsid w:val="00442768"/>
    <w:rsid w:val="00452B65"/>
    <w:rsid w:val="00452F5F"/>
    <w:rsid w:val="00460584"/>
    <w:rsid w:val="00460E96"/>
    <w:rsid w:val="00467A16"/>
    <w:rsid w:val="00470B2F"/>
    <w:rsid w:val="00471874"/>
    <w:rsid w:val="004720EB"/>
    <w:rsid w:val="00472380"/>
    <w:rsid w:val="00472A1F"/>
    <w:rsid w:val="00473102"/>
    <w:rsid w:val="00474224"/>
    <w:rsid w:val="00475121"/>
    <w:rsid w:val="00476EC2"/>
    <w:rsid w:val="00481874"/>
    <w:rsid w:val="00482A70"/>
    <w:rsid w:val="00483CA0"/>
    <w:rsid w:val="00485E2A"/>
    <w:rsid w:val="004873D3"/>
    <w:rsid w:val="00492752"/>
    <w:rsid w:val="004948C9"/>
    <w:rsid w:val="00497DC3"/>
    <w:rsid w:val="004A1069"/>
    <w:rsid w:val="004A2911"/>
    <w:rsid w:val="004A2FFE"/>
    <w:rsid w:val="004A301A"/>
    <w:rsid w:val="004A4FB9"/>
    <w:rsid w:val="004B37EE"/>
    <w:rsid w:val="004B404F"/>
    <w:rsid w:val="004B4857"/>
    <w:rsid w:val="004B523B"/>
    <w:rsid w:val="004C464F"/>
    <w:rsid w:val="004C4AB9"/>
    <w:rsid w:val="004C6F75"/>
    <w:rsid w:val="004D13D1"/>
    <w:rsid w:val="004D2EEF"/>
    <w:rsid w:val="004E33B4"/>
    <w:rsid w:val="004E5A1B"/>
    <w:rsid w:val="004E72BC"/>
    <w:rsid w:val="004E7C4B"/>
    <w:rsid w:val="004F798C"/>
    <w:rsid w:val="00500E6A"/>
    <w:rsid w:val="00502593"/>
    <w:rsid w:val="005033FD"/>
    <w:rsid w:val="005034A3"/>
    <w:rsid w:val="0050396D"/>
    <w:rsid w:val="0050501E"/>
    <w:rsid w:val="00510FA5"/>
    <w:rsid w:val="00516267"/>
    <w:rsid w:val="0051794A"/>
    <w:rsid w:val="005213AB"/>
    <w:rsid w:val="00524758"/>
    <w:rsid w:val="0053118E"/>
    <w:rsid w:val="005400C0"/>
    <w:rsid w:val="005436ED"/>
    <w:rsid w:val="00544FF0"/>
    <w:rsid w:val="005458E5"/>
    <w:rsid w:val="005479EF"/>
    <w:rsid w:val="00547EA1"/>
    <w:rsid w:val="00547FDC"/>
    <w:rsid w:val="00552354"/>
    <w:rsid w:val="00554267"/>
    <w:rsid w:val="00560F8A"/>
    <w:rsid w:val="005629B3"/>
    <w:rsid w:val="00563240"/>
    <w:rsid w:val="00565586"/>
    <w:rsid w:val="00566256"/>
    <w:rsid w:val="005704F7"/>
    <w:rsid w:val="005726C8"/>
    <w:rsid w:val="00572E0C"/>
    <w:rsid w:val="0057398D"/>
    <w:rsid w:val="00573D77"/>
    <w:rsid w:val="005806B3"/>
    <w:rsid w:val="0058406F"/>
    <w:rsid w:val="0058479E"/>
    <w:rsid w:val="00586B45"/>
    <w:rsid w:val="00587790"/>
    <w:rsid w:val="00590112"/>
    <w:rsid w:val="00591BE5"/>
    <w:rsid w:val="00592F23"/>
    <w:rsid w:val="005937DB"/>
    <w:rsid w:val="00593D95"/>
    <w:rsid w:val="00594887"/>
    <w:rsid w:val="005A1932"/>
    <w:rsid w:val="005A63F6"/>
    <w:rsid w:val="005A7A03"/>
    <w:rsid w:val="005B0F8B"/>
    <w:rsid w:val="005B16F9"/>
    <w:rsid w:val="005B1F4D"/>
    <w:rsid w:val="005B61D9"/>
    <w:rsid w:val="005B7761"/>
    <w:rsid w:val="005B7FDA"/>
    <w:rsid w:val="005C29C8"/>
    <w:rsid w:val="005C2A47"/>
    <w:rsid w:val="005C3899"/>
    <w:rsid w:val="005D28BD"/>
    <w:rsid w:val="005D3221"/>
    <w:rsid w:val="005D3C2F"/>
    <w:rsid w:val="005D6EE8"/>
    <w:rsid w:val="005E1AF4"/>
    <w:rsid w:val="005E6340"/>
    <w:rsid w:val="005E6542"/>
    <w:rsid w:val="005F6CA8"/>
    <w:rsid w:val="005F6E35"/>
    <w:rsid w:val="005F7B41"/>
    <w:rsid w:val="005F7F13"/>
    <w:rsid w:val="0060188B"/>
    <w:rsid w:val="00602289"/>
    <w:rsid w:val="00607C0E"/>
    <w:rsid w:val="00610A2E"/>
    <w:rsid w:val="00610FE6"/>
    <w:rsid w:val="006111B4"/>
    <w:rsid w:val="00611497"/>
    <w:rsid w:val="00611691"/>
    <w:rsid w:val="00615F23"/>
    <w:rsid w:val="00616AC6"/>
    <w:rsid w:val="00623F7C"/>
    <w:rsid w:val="00624EDD"/>
    <w:rsid w:val="0062587D"/>
    <w:rsid w:val="0062592C"/>
    <w:rsid w:val="00626DFA"/>
    <w:rsid w:val="00627123"/>
    <w:rsid w:val="0063092C"/>
    <w:rsid w:val="0063173F"/>
    <w:rsid w:val="00634911"/>
    <w:rsid w:val="006379E8"/>
    <w:rsid w:val="00641175"/>
    <w:rsid w:val="00641590"/>
    <w:rsid w:val="00641A1C"/>
    <w:rsid w:val="00652CF3"/>
    <w:rsid w:val="00652EFA"/>
    <w:rsid w:val="00653751"/>
    <w:rsid w:val="00653931"/>
    <w:rsid w:val="00654823"/>
    <w:rsid w:val="00657B8B"/>
    <w:rsid w:val="00664598"/>
    <w:rsid w:val="00664F0F"/>
    <w:rsid w:val="006657EE"/>
    <w:rsid w:val="00665BDC"/>
    <w:rsid w:val="00665C60"/>
    <w:rsid w:val="00666393"/>
    <w:rsid w:val="00667A08"/>
    <w:rsid w:val="00670D63"/>
    <w:rsid w:val="00670FF4"/>
    <w:rsid w:val="00675E7A"/>
    <w:rsid w:val="006769F1"/>
    <w:rsid w:val="006824C2"/>
    <w:rsid w:val="00684032"/>
    <w:rsid w:val="00684874"/>
    <w:rsid w:val="006869D1"/>
    <w:rsid w:val="00691AA5"/>
    <w:rsid w:val="00693EED"/>
    <w:rsid w:val="006A3D96"/>
    <w:rsid w:val="006A5CBD"/>
    <w:rsid w:val="006B4241"/>
    <w:rsid w:val="006B7EE1"/>
    <w:rsid w:val="006C1945"/>
    <w:rsid w:val="006C3153"/>
    <w:rsid w:val="006C3665"/>
    <w:rsid w:val="006C5DBC"/>
    <w:rsid w:val="006C6783"/>
    <w:rsid w:val="006D4B4F"/>
    <w:rsid w:val="006D536B"/>
    <w:rsid w:val="006D7CD6"/>
    <w:rsid w:val="006E072A"/>
    <w:rsid w:val="006E29DB"/>
    <w:rsid w:val="006E35FB"/>
    <w:rsid w:val="006F4C32"/>
    <w:rsid w:val="006F57E4"/>
    <w:rsid w:val="006F5B69"/>
    <w:rsid w:val="006F6772"/>
    <w:rsid w:val="00702E4F"/>
    <w:rsid w:val="007037E3"/>
    <w:rsid w:val="00707F98"/>
    <w:rsid w:val="00711BEF"/>
    <w:rsid w:val="00711FB0"/>
    <w:rsid w:val="007213AD"/>
    <w:rsid w:val="00722B93"/>
    <w:rsid w:val="00723127"/>
    <w:rsid w:val="0072647A"/>
    <w:rsid w:val="0073280B"/>
    <w:rsid w:val="00733C98"/>
    <w:rsid w:val="00735157"/>
    <w:rsid w:val="00735376"/>
    <w:rsid w:val="00737344"/>
    <w:rsid w:val="007456DF"/>
    <w:rsid w:val="007471C1"/>
    <w:rsid w:val="00751610"/>
    <w:rsid w:val="00754ABF"/>
    <w:rsid w:val="00755D4A"/>
    <w:rsid w:val="00756442"/>
    <w:rsid w:val="0075728A"/>
    <w:rsid w:val="007600C7"/>
    <w:rsid w:val="00761717"/>
    <w:rsid w:val="0076366F"/>
    <w:rsid w:val="00776992"/>
    <w:rsid w:val="00777FE2"/>
    <w:rsid w:val="00782FC6"/>
    <w:rsid w:val="0078578F"/>
    <w:rsid w:val="0078636E"/>
    <w:rsid w:val="00791013"/>
    <w:rsid w:val="00794227"/>
    <w:rsid w:val="00794AAF"/>
    <w:rsid w:val="007A18E7"/>
    <w:rsid w:val="007A5844"/>
    <w:rsid w:val="007B01FD"/>
    <w:rsid w:val="007B3FBA"/>
    <w:rsid w:val="007B46CF"/>
    <w:rsid w:val="007B4BE2"/>
    <w:rsid w:val="007B71B4"/>
    <w:rsid w:val="007B799F"/>
    <w:rsid w:val="007B7BCB"/>
    <w:rsid w:val="007C1A01"/>
    <w:rsid w:val="007C5EE3"/>
    <w:rsid w:val="007C7746"/>
    <w:rsid w:val="007D029D"/>
    <w:rsid w:val="007D183A"/>
    <w:rsid w:val="007D2C27"/>
    <w:rsid w:val="007D4B42"/>
    <w:rsid w:val="007D70D0"/>
    <w:rsid w:val="007D77F7"/>
    <w:rsid w:val="007E0781"/>
    <w:rsid w:val="007E2A99"/>
    <w:rsid w:val="007E2BF1"/>
    <w:rsid w:val="007E4579"/>
    <w:rsid w:val="007E4AF0"/>
    <w:rsid w:val="007E523C"/>
    <w:rsid w:val="007F1194"/>
    <w:rsid w:val="007F494E"/>
    <w:rsid w:val="00800287"/>
    <w:rsid w:val="0080444D"/>
    <w:rsid w:val="00804D22"/>
    <w:rsid w:val="00805DC9"/>
    <w:rsid w:val="0080672E"/>
    <w:rsid w:val="00811399"/>
    <w:rsid w:val="00811B34"/>
    <w:rsid w:val="00814AA0"/>
    <w:rsid w:val="00814B54"/>
    <w:rsid w:val="00815A05"/>
    <w:rsid w:val="0081633F"/>
    <w:rsid w:val="00821677"/>
    <w:rsid w:val="00821F10"/>
    <w:rsid w:val="00825480"/>
    <w:rsid w:val="00827D5C"/>
    <w:rsid w:val="00831CC9"/>
    <w:rsid w:val="00832DC2"/>
    <w:rsid w:val="00833798"/>
    <w:rsid w:val="00833C1E"/>
    <w:rsid w:val="00835515"/>
    <w:rsid w:val="008369F2"/>
    <w:rsid w:val="008401D7"/>
    <w:rsid w:val="00841716"/>
    <w:rsid w:val="00841FA4"/>
    <w:rsid w:val="0084599C"/>
    <w:rsid w:val="00850C09"/>
    <w:rsid w:val="00851AA1"/>
    <w:rsid w:val="00853786"/>
    <w:rsid w:val="00856050"/>
    <w:rsid w:val="008571EA"/>
    <w:rsid w:val="0086172B"/>
    <w:rsid w:val="00862365"/>
    <w:rsid w:val="00864285"/>
    <w:rsid w:val="0086467F"/>
    <w:rsid w:val="008655A9"/>
    <w:rsid w:val="00865749"/>
    <w:rsid w:val="00875550"/>
    <w:rsid w:val="00876099"/>
    <w:rsid w:val="008817A0"/>
    <w:rsid w:val="00887DEC"/>
    <w:rsid w:val="008903E2"/>
    <w:rsid w:val="00892DB7"/>
    <w:rsid w:val="008A28ED"/>
    <w:rsid w:val="008A3543"/>
    <w:rsid w:val="008A53B8"/>
    <w:rsid w:val="008A63DB"/>
    <w:rsid w:val="008A79E3"/>
    <w:rsid w:val="008B398B"/>
    <w:rsid w:val="008B44BF"/>
    <w:rsid w:val="008B4512"/>
    <w:rsid w:val="008B63D5"/>
    <w:rsid w:val="008B64EE"/>
    <w:rsid w:val="008B6ABF"/>
    <w:rsid w:val="008B6D4A"/>
    <w:rsid w:val="008B727C"/>
    <w:rsid w:val="008C0744"/>
    <w:rsid w:val="008C0DF5"/>
    <w:rsid w:val="008C2BD7"/>
    <w:rsid w:val="008C64B0"/>
    <w:rsid w:val="008D20FF"/>
    <w:rsid w:val="008D5E32"/>
    <w:rsid w:val="008D6D12"/>
    <w:rsid w:val="008E05B6"/>
    <w:rsid w:val="008E1156"/>
    <w:rsid w:val="008E14B0"/>
    <w:rsid w:val="008E1BDD"/>
    <w:rsid w:val="008E2D6A"/>
    <w:rsid w:val="008E4E35"/>
    <w:rsid w:val="008E7C05"/>
    <w:rsid w:val="008F088D"/>
    <w:rsid w:val="008F2DC3"/>
    <w:rsid w:val="008F41CA"/>
    <w:rsid w:val="008F5AD8"/>
    <w:rsid w:val="00900D5F"/>
    <w:rsid w:val="00905104"/>
    <w:rsid w:val="009115FC"/>
    <w:rsid w:val="00913152"/>
    <w:rsid w:val="00913CE4"/>
    <w:rsid w:val="00916677"/>
    <w:rsid w:val="00925429"/>
    <w:rsid w:val="009261EB"/>
    <w:rsid w:val="00926F9A"/>
    <w:rsid w:val="00930A08"/>
    <w:rsid w:val="00930B2E"/>
    <w:rsid w:val="00930C00"/>
    <w:rsid w:val="00932DB9"/>
    <w:rsid w:val="00935A70"/>
    <w:rsid w:val="00941E55"/>
    <w:rsid w:val="00944D5A"/>
    <w:rsid w:val="0094534A"/>
    <w:rsid w:val="009504C3"/>
    <w:rsid w:val="00954FCC"/>
    <w:rsid w:val="00955990"/>
    <w:rsid w:val="009603AD"/>
    <w:rsid w:val="0096202A"/>
    <w:rsid w:val="009668FB"/>
    <w:rsid w:val="00967F5E"/>
    <w:rsid w:val="00970A25"/>
    <w:rsid w:val="00970E03"/>
    <w:rsid w:val="00973785"/>
    <w:rsid w:val="00981FDD"/>
    <w:rsid w:val="00982FDA"/>
    <w:rsid w:val="00983BF4"/>
    <w:rsid w:val="00985D93"/>
    <w:rsid w:val="0098735B"/>
    <w:rsid w:val="00992345"/>
    <w:rsid w:val="00994A16"/>
    <w:rsid w:val="009A2AA6"/>
    <w:rsid w:val="009A4337"/>
    <w:rsid w:val="009A4B92"/>
    <w:rsid w:val="009A78D8"/>
    <w:rsid w:val="009B4B65"/>
    <w:rsid w:val="009B6A1E"/>
    <w:rsid w:val="009B6A20"/>
    <w:rsid w:val="009C6DDA"/>
    <w:rsid w:val="009D2176"/>
    <w:rsid w:val="009D233F"/>
    <w:rsid w:val="009D7F41"/>
    <w:rsid w:val="009E198D"/>
    <w:rsid w:val="009E2C41"/>
    <w:rsid w:val="009E4375"/>
    <w:rsid w:val="009E4A29"/>
    <w:rsid w:val="009E5D99"/>
    <w:rsid w:val="009E683F"/>
    <w:rsid w:val="009E7AAB"/>
    <w:rsid w:val="009F060D"/>
    <w:rsid w:val="009F6BE1"/>
    <w:rsid w:val="00A04322"/>
    <w:rsid w:val="00A04AF4"/>
    <w:rsid w:val="00A11BAD"/>
    <w:rsid w:val="00A14A75"/>
    <w:rsid w:val="00A14B09"/>
    <w:rsid w:val="00A20375"/>
    <w:rsid w:val="00A23328"/>
    <w:rsid w:val="00A235B6"/>
    <w:rsid w:val="00A25762"/>
    <w:rsid w:val="00A33780"/>
    <w:rsid w:val="00A349F0"/>
    <w:rsid w:val="00A355E6"/>
    <w:rsid w:val="00A36F91"/>
    <w:rsid w:val="00A376F2"/>
    <w:rsid w:val="00A37EEB"/>
    <w:rsid w:val="00A45808"/>
    <w:rsid w:val="00A52B65"/>
    <w:rsid w:val="00A5393E"/>
    <w:rsid w:val="00A56479"/>
    <w:rsid w:val="00A56FD1"/>
    <w:rsid w:val="00A62823"/>
    <w:rsid w:val="00A63046"/>
    <w:rsid w:val="00A63B96"/>
    <w:rsid w:val="00A71463"/>
    <w:rsid w:val="00A72302"/>
    <w:rsid w:val="00A73832"/>
    <w:rsid w:val="00A74F51"/>
    <w:rsid w:val="00A7605B"/>
    <w:rsid w:val="00A76BB6"/>
    <w:rsid w:val="00A772E5"/>
    <w:rsid w:val="00A83482"/>
    <w:rsid w:val="00A844D8"/>
    <w:rsid w:val="00A84F90"/>
    <w:rsid w:val="00A856BF"/>
    <w:rsid w:val="00A85BDE"/>
    <w:rsid w:val="00AA140B"/>
    <w:rsid w:val="00AA1FB4"/>
    <w:rsid w:val="00AA44B6"/>
    <w:rsid w:val="00AA6000"/>
    <w:rsid w:val="00AB1156"/>
    <w:rsid w:val="00AB28A6"/>
    <w:rsid w:val="00AB36CB"/>
    <w:rsid w:val="00AB3E71"/>
    <w:rsid w:val="00AC287E"/>
    <w:rsid w:val="00AC37A5"/>
    <w:rsid w:val="00AC442E"/>
    <w:rsid w:val="00AC51B5"/>
    <w:rsid w:val="00AC7D31"/>
    <w:rsid w:val="00AD6987"/>
    <w:rsid w:val="00AE08C1"/>
    <w:rsid w:val="00AE4328"/>
    <w:rsid w:val="00AE73C6"/>
    <w:rsid w:val="00AF05CB"/>
    <w:rsid w:val="00AF1F6C"/>
    <w:rsid w:val="00AF1FE1"/>
    <w:rsid w:val="00AF251D"/>
    <w:rsid w:val="00AF3322"/>
    <w:rsid w:val="00AF55CC"/>
    <w:rsid w:val="00AF6508"/>
    <w:rsid w:val="00B0172B"/>
    <w:rsid w:val="00B032D8"/>
    <w:rsid w:val="00B0530D"/>
    <w:rsid w:val="00B0706C"/>
    <w:rsid w:val="00B11C86"/>
    <w:rsid w:val="00B157CF"/>
    <w:rsid w:val="00B24258"/>
    <w:rsid w:val="00B24FC0"/>
    <w:rsid w:val="00B25209"/>
    <w:rsid w:val="00B26160"/>
    <w:rsid w:val="00B30D94"/>
    <w:rsid w:val="00B31842"/>
    <w:rsid w:val="00B33363"/>
    <w:rsid w:val="00B3535A"/>
    <w:rsid w:val="00B35B0F"/>
    <w:rsid w:val="00B37E48"/>
    <w:rsid w:val="00B434AF"/>
    <w:rsid w:val="00B43F83"/>
    <w:rsid w:val="00B44791"/>
    <w:rsid w:val="00B45AF5"/>
    <w:rsid w:val="00B45E66"/>
    <w:rsid w:val="00B45FDD"/>
    <w:rsid w:val="00B54163"/>
    <w:rsid w:val="00B55F87"/>
    <w:rsid w:val="00B62A38"/>
    <w:rsid w:val="00B63A17"/>
    <w:rsid w:val="00B709A9"/>
    <w:rsid w:val="00B745AA"/>
    <w:rsid w:val="00B7498C"/>
    <w:rsid w:val="00B766BF"/>
    <w:rsid w:val="00B77C39"/>
    <w:rsid w:val="00B83AA1"/>
    <w:rsid w:val="00B8761F"/>
    <w:rsid w:val="00B87BD3"/>
    <w:rsid w:val="00B90998"/>
    <w:rsid w:val="00B918A0"/>
    <w:rsid w:val="00B9459C"/>
    <w:rsid w:val="00B9471D"/>
    <w:rsid w:val="00B97699"/>
    <w:rsid w:val="00B9795D"/>
    <w:rsid w:val="00BA1B94"/>
    <w:rsid w:val="00BA385D"/>
    <w:rsid w:val="00BA60B4"/>
    <w:rsid w:val="00BA6ADD"/>
    <w:rsid w:val="00BB6558"/>
    <w:rsid w:val="00BB76A1"/>
    <w:rsid w:val="00BC07CB"/>
    <w:rsid w:val="00BC2CBC"/>
    <w:rsid w:val="00BC6989"/>
    <w:rsid w:val="00BC6C02"/>
    <w:rsid w:val="00BD72E9"/>
    <w:rsid w:val="00BE2CCB"/>
    <w:rsid w:val="00BE2D2F"/>
    <w:rsid w:val="00BF039F"/>
    <w:rsid w:val="00BF53B6"/>
    <w:rsid w:val="00BF6B48"/>
    <w:rsid w:val="00C0341F"/>
    <w:rsid w:val="00C04DFD"/>
    <w:rsid w:val="00C11659"/>
    <w:rsid w:val="00C1246E"/>
    <w:rsid w:val="00C1297E"/>
    <w:rsid w:val="00C16111"/>
    <w:rsid w:val="00C213E4"/>
    <w:rsid w:val="00C24001"/>
    <w:rsid w:val="00C249F5"/>
    <w:rsid w:val="00C25CD9"/>
    <w:rsid w:val="00C2708E"/>
    <w:rsid w:val="00C27EAF"/>
    <w:rsid w:val="00C3189B"/>
    <w:rsid w:val="00C3272D"/>
    <w:rsid w:val="00C32B94"/>
    <w:rsid w:val="00C32CC8"/>
    <w:rsid w:val="00C333BC"/>
    <w:rsid w:val="00C345F7"/>
    <w:rsid w:val="00C34C63"/>
    <w:rsid w:val="00C379A1"/>
    <w:rsid w:val="00C4033A"/>
    <w:rsid w:val="00C41215"/>
    <w:rsid w:val="00C47C33"/>
    <w:rsid w:val="00C50B7A"/>
    <w:rsid w:val="00C5145A"/>
    <w:rsid w:val="00C51505"/>
    <w:rsid w:val="00C53C03"/>
    <w:rsid w:val="00C54863"/>
    <w:rsid w:val="00C57E64"/>
    <w:rsid w:val="00C632DA"/>
    <w:rsid w:val="00C63AC9"/>
    <w:rsid w:val="00C663E1"/>
    <w:rsid w:val="00C66FFE"/>
    <w:rsid w:val="00C712A6"/>
    <w:rsid w:val="00C719B2"/>
    <w:rsid w:val="00C72908"/>
    <w:rsid w:val="00C7424F"/>
    <w:rsid w:val="00C74E34"/>
    <w:rsid w:val="00C7718B"/>
    <w:rsid w:val="00C771A1"/>
    <w:rsid w:val="00C82682"/>
    <w:rsid w:val="00C86344"/>
    <w:rsid w:val="00C866F4"/>
    <w:rsid w:val="00C868E0"/>
    <w:rsid w:val="00C87849"/>
    <w:rsid w:val="00C87F03"/>
    <w:rsid w:val="00C92A67"/>
    <w:rsid w:val="00C9331A"/>
    <w:rsid w:val="00C9342F"/>
    <w:rsid w:val="00C9715C"/>
    <w:rsid w:val="00C97808"/>
    <w:rsid w:val="00CA05AE"/>
    <w:rsid w:val="00CA5A97"/>
    <w:rsid w:val="00CB0A33"/>
    <w:rsid w:val="00CB162B"/>
    <w:rsid w:val="00CB48B5"/>
    <w:rsid w:val="00CB59F4"/>
    <w:rsid w:val="00CB72B8"/>
    <w:rsid w:val="00CC0067"/>
    <w:rsid w:val="00CC056F"/>
    <w:rsid w:val="00CC3138"/>
    <w:rsid w:val="00CC3BC9"/>
    <w:rsid w:val="00CC5BA8"/>
    <w:rsid w:val="00CC7376"/>
    <w:rsid w:val="00CD07BD"/>
    <w:rsid w:val="00CD0B4D"/>
    <w:rsid w:val="00CD1583"/>
    <w:rsid w:val="00CD1BAC"/>
    <w:rsid w:val="00CD50AE"/>
    <w:rsid w:val="00CE13D9"/>
    <w:rsid w:val="00CE140E"/>
    <w:rsid w:val="00CE26D7"/>
    <w:rsid w:val="00CE38DE"/>
    <w:rsid w:val="00CE6263"/>
    <w:rsid w:val="00CF0634"/>
    <w:rsid w:val="00CF0ADA"/>
    <w:rsid w:val="00CF1B62"/>
    <w:rsid w:val="00CF475C"/>
    <w:rsid w:val="00CF4C18"/>
    <w:rsid w:val="00CF6E44"/>
    <w:rsid w:val="00D00FB4"/>
    <w:rsid w:val="00D053C8"/>
    <w:rsid w:val="00D122D7"/>
    <w:rsid w:val="00D12C0D"/>
    <w:rsid w:val="00D14DC8"/>
    <w:rsid w:val="00D20666"/>
    <w:rsid w:val="00D22621"/>
    <w:rsid w:val="00D23768"/>
    <w:rsid w:val="00D312F7"/>
    <w:rsid w:val="00D33EB7"/>
    <w:rsid w:val="00D36162"/>
    <w:rsid w:val="00D379EF"/>
    <w:rsid w:val="00D4105B"/>
    <w:rsid w:val="00D41AF0"/>
    <w:rsid w:val="00D43111"/>
    <w:rsid w:val="00D4544D"/>
    <w:rsid w:val="00D46010"/>
    <w:rsid w:val="00D47928"/>
    <w:rsid w:val="00D50DD8"/>
    <w:rsid w:val="00D52BBF"/>
    <w:rsid w:val="00D54A26"/>
    <w:rsid w:val="00D55798"/>
    <w:rsid w:val="00D60072"/>
    <w:rsid w:val="00D638BF"/>
    <w:rsid w:val="00D6502C"/>
    <w:rsid w:val="00D65414"/>
    <w:rsid w:val="00D65850"/>
    <w:rsid w:val="00D668B3"/>
    <w:rsid w:val="00D7213B"/>
    <w:rsid w:val="00D73F79"/>
    <w:rsid w:val="00D743BD"/>
    <w:rsid w:val="00D774F5"/>
    <w:rsid w:val="00D81E30"/>
    <w:rsid w:val="00D81ED5"/>
    <w:rsid w:val="00D83917"/>
    <w:rsid w:val="00D83BA8"/>
    <w:rsid w:val="00D846EB"/>
    <w:rsid w:val="00D855DA"/>
    <w:rsid w:val="00D8660B"/>
    <w:rsid w:val="00D94170"/>
    <w:rsid w:val="00D95872"/>
    <w:rsid w:val="00D96077"/>
    <w:rsid w:val="00D962B1"/>
    <w:rsid w:val="00DA47AC"/>
    <w:rsid w:val="00DA6BF4"/>
    <w:rsid w:val="00DA7D2A"/>
    <w:rsid w:val="00DB40D4"/>
    <w:rsid w:val="00DB4882"/>
    <w:rsid w:val="00DB6327"/>
    <w:rsid w:val="00DB69F5"/>
    <w:rsid w:val="00DB781B"/>
    <w:rsid w:val="00DC0AFE"/>
    <w:rsid w:val="00DC3C48"/>
    <w:rsid w:val="00DC68F9"/>
    <w:rsid w:val="00DD0427"/>
    <w:rsid w:val="00DE22A6"/>
    <w:rsid w:val="00DE52E5"/>
    <w:rsid w:val="00DF12BF"/>
    <w:rsid w:val="00DF5B9F"/>
    <w:rsid w:val="00E00077"/>
    <w:rsid w:val="00E0082E"/>
    <w:rsid w:val="00E00957"/>
    <w:rsid w:val="00E05213"/>
    <w:rsid w:val="00E11E36"/>
    <w:rsid w:val="00E122A6"/>
    <w:rsid w:val="00E13805"/>
    <w:rsid w:val="00E138FF"/>
    <w:rsid w:val="00E14E0F"/>
    <w:rsid w:val="00E15808"/>
    <w:rsid w:val="00E16871"/>
    <w:rsid w:val="00E16F9D"/>
    <w:rsid w:val="00E20A0B"/>
    <w:rsid w:val="00E2234C"/>
    <w:rsid w:val="00E2270D"/>
    <w:rsid w:val="00E2501E"/>
    <w:rsid w:val="00E2607A"/>
    <w:rsid w:val="00E33BFC"/>
    <w:rsid w:val="00E3539F"/>
    <w:rsid w:val="00E410B8"/>
    <w:rsid w:val="00E4480C"/>
    <w:rsid w:val="00E474BE"/>
    <w:rsid w:val="00E51016"/>
    <w:rsid w:val="00E536AF"/>
    <w:rsid w:val="00E53A6E"/>
    <w:rsid w:val="00E56BE8"/>
    <w:rsid w:val="00E56C88"/>
    <w:rsid w:val="00E57255"/>
    <w:rsid w:val="00E6000F"/>
    <w:rsid w:val="00E60BC2"/>
    <w:rsid w:val="00E6211F"/>
    <w:rsid w:val="00E6243E"/>
    <w:rsid w:val="00E62B17"/>
    <w:rsid w:val="00E6378F"/>
    <w:rsid w:val="00E65E1F"/>
    <w:rsid w:val="00E66C55"/>
    <w:rsid w:val="00E70E45"/>
    <w:rsid w:val="00E70FFB"/>
    <w:rsid w:val="00E73E57"/>
    <w:rsid w:val="00E74452"/>
    <w:rsid w:val="00E758DB"/>
    <w:rsid w:val="00E8373E"/>
    <w:rsid w:val="00E842AB"/>
    <w:rsid w:val="00E87E0F"/>
    <w:rsid w:val="00E90C35"/>
    <w:rsid w:val="00E90F91"/>
    <w:rsid w:val="00E92297"/>
    <w:rsid w:val="00E92549"/>
    <w:rsid w:val="00E9560C"/>
    <w:rsid w:val="00E96253"/>
    <w:rsid w:val="00E96802"/>
    <w:rsid w:val="00EA24AC"/>
    <w:rsid w:val="00EA3959"/>
    <w:rsid w:val="00EA3A3A"/>
    <w:rsid w:val="00EA4303"/>
    <w:rsid w:val="00EA4617"/>
    <w:rsid w:val="00EA7210"/>
    <w:rsid w:val="00EA7304"/>
    <w:rsid w:val="00EB1FEA"/>
    <w:rsid w:val="00EB3F1C"/>
    <w:rsid w:val="00EB42B6"/>
    <w:rsid w:val="00ED4B94"/>
    <w:rsid w:val="00ED6AAE"/>
    <w:rsid w:val="00ED708F"/>
    <w:rsid w:val="00ED7FA0"/>
    <w:rsid w:val="00EE4931"/>
    <w:rsid w:val="00EE4AD2"/>
    <w:rsid w:val="00EE60F6"/>
    <w:rsid w:val="00EE68C9"/>
    <w:rsid w:val="00EF1F54"/>
    <w:rsid w:val="00EF2CFC"/>
    <w:rsid w:val="00EF4758"/>
    <w:rsid w:val="00EF52BF"/>
    <w:rsid w:val="00EF5FA7"/>
    <w:rsid w:val="00EF7A1F"/>
    <w:rsid w:val="00F06D5B"/>
    <w:rsid w:val="00F07035"/>
    <w:rsid w:val="00F10E71"/>
    <w:rsid w:val="00F12AD5"/>
    <w:rsid w:val="00F1313A"/>
    <w:rsid w:val="00F16EEB"/>
    <w:rsid w:val="00F2124D"/>
    <w:rsid w:val="00F25401"/>
    <w:rsid w:val="00F27F5F"/>
    <w:rsid w:val="00F36018"/>
    <w:rsid w:val="00F401A9"/>
    <w:rsid w:val="00F462A0"/>
    <w:rsid w:val="00F47618"/>
    <w:rsid w:val="00F47D54"/>
    <w:rsid w:val="00F5004F"/>
    <w:rsid w:val="00F51806"/>
    <w:rsid w:val="00F52491"/>
    <w:rsid w:val="00F54051"/>
    <w:rsid w:val="00F540D2"/>
    <w:rsid w:val="00F55EB1"/>
    <w:rsid w:val="00F56C3F"/>
    <w:rsid w:val="00F614A8"/>
    <w:rsid w:val="00F63E3D"/>
    <w:rsid w:val="00F65453"/>
    <w:rsid w:val="00F70C64"/>
    <w:rsid w:val="00F72FB1"/>
    <w:rsid w:val="00F7317F"/>
    <w:rsid w:val="00F75A43"/>
    <w:rsid w:val="00F75A72"/>
    <w:rsid w:val="00F770DC"/>
    <w:rsid w:val="00F82722"/>
    <w:rsid w:val="00F83658"/>
    <w:rsid w:val="00F84163"/>
    <w:rsid w:val="00F84E49"/>
    <w:rsid w:val="00F84F42"/>
    <w:rsid w:val="00F92632"/>
    <w:rsid w:val="00F93877"/>
    <w:rsid w:val="00F949C7"/>
    <w:rsid w:val="00FA1D76"/>
    <w:rsid w:val="00FA2508"/>
    <w:rsid w:val="00FA518B"/>
    <w:rsid w:val="00FA7741"/>
    <w:rsid w:val="00FB0541"/>
    <w:rsid w:val="00FB0A61"/>
    <w:rsid w:val="00FB39F2"/>
    <w:rsid w:val="00FB6EF2"/>
    <w:rsid w:val="00FB7477"/>
    <w:rsid w:val="00FB75A6"/>
    <w:rsid w:val="00FC0A06"/>
    <w:rsid w:val="00FC12B8"/>
    <w:rsid w:val="00FC1568"/>
    <w:rsid w:val="00FC3A08"/>
    <w:rsid w:val="00FD5E67"/>
    <w:rsid w:val="00FE055B"/>
    <w:rsid w:val="00FE15F3"/>
    <w:rsid w:val="00FE3CA1"/>
    <w:rsid w:val="00FE50EA"/>
    <w:rsid w:val="00FE558A"/>
    <w:rsid w:val="00FF0F29"/>
    <w:rsid w:val="00FF146A"/>
    <w:rsid w:val="00FF4673"/>
    <w:rsid w:val="00FF50D8"/>
    <w:rsid w:val="00FF53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C013C6"/>
  <w15:docId w15:val="{163FFF76-7177-4B75-A8A0-7AA1A7AA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before="120" w:after="120"/>
        <w:ind w:firstLine="7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F83"/>
    <w:rPr>
      <w:rFonts w:ascii="VNI-Times" w:hAnsi="VNI-Times"/>
      <w:sz w:val="24"/>
      <w:lang w:val="en-GB"/>
    </w:rPr>
  </w:style>
  <w:style w:type="paragraph" w:styleId="Heading1">
    <w:name w:val="heading 1"/>
    <w:basedOn w:val="Normal"/>
    <w:next w:val="Normal"/>
    <w:qFormat/>
    <w:rsid w:val="00B43F83"/>
    <w:pPr>
      <w:keepNext/>
      <w:numPr>
        <w:ilvl w:val="12"/>
      </w:numPr>
      <w:tabs>
        <w:tab w:val="right" w:leader="dot" w:pos="8910"/>
      </w:tabs>
      <w:ind w:firstLine="810"/>
      <w:outlineLvl w:val="0"/>
    </w:pPr>
    <w:rPr>
      <w:b/>
      <w:sz w:val="28"/>
    </w:rPr>
  </w:style>
  <w:style w:type="paragraph" w:styleId="Heading2">
    <w:name w:val="heading 2"/>
    <w:basedOn w:val="Normal"/>
    <w:next w:val="Normal"/>
    <w:qFormat/>
    <w:rsid w:val="00B43F83"/>
    <w:pPr>
      <w:keepNext/>
      <w:jc w:val="center"/>
      <w:outlineLvl w:val="1"/>
    </w:pPr>
    <w:rPr>
      <w:b/>
      <w:sz w:val="32"/>
    </w:rPr>
  </w:style>
  <w:style w:type="paragraph" w:styleId="Heading3">
    <w:name w:val="heading 3"/>
    <w:basedOn w:val="Normal"/>
    <w:next w:val="Normal"/>
    <w:qFormat/>
    <w:rsid w:val="00B43F83"/>
    <w:pPr>
      <w:keepNext/>
      <w:tabs>
        <w:tab w:val="center" w:pos="1620"/>
        <w:tab w:val="center" w:pos="5760"/>
      </w:tabs>
      <w:outlineLvl w:val="2"/>
    </w:pPr>
    <w:rPr>
      <w:b/>
      <w:sz w:val="26"/>
    </w:rPr>
  </w:style>
  <w:style w:type="paragraph" w:styleId="Heading4">
    <w:name w:val="heading 4"/>
    <w:basedOn w:val="Normal"/>
    <w:next w:val="Normal"/>
    <w:qFormat/>
    <w:rsid w:val="00B43F83"/>
    <w:pPr>
      <w:keepNext/>
      <w:tabs>
        <w:tab w:val="right" w:leader="dot" w:pos="7920"/>
      </w:tabs>
      <w:ind w:firstLine="851"/>
      <w:outlineLvl w:val="3"/>
    </w:pPr>
    <w:rPr>
      <w:b/>
      <w:sz w:val="28"/>
    </w:rPr>
  </w:style>
  <w:style w:type="paragraph" w:styleId="Heading5">
    <w:name w:val="heading 5"/>
    <w:basedOn w:val="Normal"/>
    <w:next w:val="Normal"/>
    <w:qFormat/>
    <w:rsid w:val="00B43F83"/>
    <w:pPr>
      <w:keepNext/>
      <w:numPr>
        <w:ilvl w:val="12"/>
      </w:numPr>
      <w:tabs>
        <w:tab w:val="right" w:leader="dot" w:pos="8931"/>
      </w:tabs>
      <w:ind w:firstLine="851"/>
      <w:outlineLvl w:val="4"/>
    </w:pPr>
    <w:rPr>
      <w:sz w:val="28"/>
    </w:rPr>
  </w:style>
  <w:style w:type="paragraph" w:styleId="Heading6">
    <w:name w:val="heading 6"/>
    <w:basedOn w:val="Normal"/>
    <w:next w:val="Normal"/>
    <w:qFormat/>
    <w:rsid w:val="00B43F83"/>
    <w:pPr>
      <w:keepNext/>
      <w:tabs>
        <w:tab w:val="center" w:pos="1620"/>
        <w:tab w:val="center" w:pos="5760"/>
      </w:tabs>
      <w:outlineLvl w:val="5"/>
    </w:pPr>
    <w:rPr>
      <w:b/>
      <w:sz w:val="26"/>
    </w:rPr>
  </w:style>
  <w:style w:type="paragraph" w:styleId="Heading7">
    <w:name w:val="heading 7"/>
    <w:basedOn w:val="Normal"/>
    <w:next w:val="Normal"/>
    <w:qFormat/>
    <w:rsid w:val="00B43F83"/>
    <w:pPr>
      <w:keepNext/>
      <w:jc w:val="center"/>
      <w:outlineLvl w:val="6"/>
    </w:pPr>
    <w:rPr>
      <w:b/>
      <w:sz w:val="28"/>
    </w:rPr>
  </w:style>
  <w:style w:type="paragraph" w:styleId="Heading8">
    <w:name w:val="heading 8"/>
    <w:basedOn w:val="Normal"/>
    <w:next w:val="Normal"/>
    <w:qFormat/>
    <w:rsid w:val="00B43F83"/>
    <w:pPr>
      <w:keepNext/>
      <w:ind w:firstLine="851"/>
      <w:jc w:val="center"/>
      <w:outlineLvl w:val="7"/>
    </w:pPr>
    <w:rPr>
      <w:sz w:val="28"/>
    </w:rPr>
  </w:style>
  <w:style w:type="paragraph" w:styleId="Heading9">
    <w:name w:val="heading 9"/>
    <w:basedOn w:val="Normal"/>
    <w:next w:val="Normal"/>
    <w:qFormat/>
    <w:rsid w:val="00B43F83"/>
    <w:pPr>
      <w:keepNext/>
      <w:jc w:val="center"/>
      <w:outlineLvl w:val="8"/>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3F83"/>
    <w:pPr>
      <w:tabs>
        <w:tab w:val="center" w:pos="4320"/>
        <w:tab w:val="right" w:pos="8640"/>
      </w:tabs>
    </w:pPr>
  </w:style>
  <w:style w:type="paragraph" w:styleId="Footer">
    <w:name w:val="footer"/>
    <w:basedOn w:val="Normal"/>
    <w:link w:val="FooterChar"/>
    <w:uiPriority w:val="99"/>
    <w:rsid w:val="00B43F83"/>
    <w:pPr>
      <w:tabs>
        <w:tab w:val="center" w:pos="4320"/>
        <w:tab w:val="right" w:pos="8640"/>
      </w:tabs>
    </w:pPr>
  </w:style>
  <w:style w:type="character" w:styleId="PageNumber">
    <w:name w:val="page number"/>
    <w:basedOn w:val="DefaultParagraphFont"/>
    <w:rsid w:val="00B43F83"/>
  </w:style>
  <w:style w:type="paragraph" w:styleId="BodyText">
    <w:name w:val="Body Text"/>
    <w:basedOn w:val="Normal"/>
    <w:rsid w:val="00B43F83"/>
    <w:rPr>
      <w:b/>
      <w:sz w:val="22"/>
    </w:rPr>
  </w:style>
  <w:style w:type="paragraph" w:styleId="BodyText2">
    <w:name w:val="Body Text 2"/>
    <w:basedOn w:val="Normal"/>
    <w:rsid w:val="00B43F83"/>
    <w:rPr>
      <w:b/>
      <w:sz w:val="22"/>
      <w:u w:val="single"/>
    </w:rPr>
  </w:style>
  <w:style w:type="paragraph" w:styleId="BodyText3">
    <w:name w:val="Body Text 3"/>
    <w:basedOn w:val="Normal"/>
    <w:rsid w:val="00B43F83"/>
    <w:rPr>
      <w:sz w:val="22"/>
    </w:rPr>
  </w:style>
  <w:style w:type="paragraph" w:styleId="BodyTextIndent2">
    <w:name w:val="Body Text Indent 2"/>
    <w:basedOn w:val="Normal"/>
    <w:rsid w:val="00B43F83"/>
    <w:rPr>
      <w:sz w:val="26"/>
      <w:lang w:val="en-US"/>
    </w:rPr>
  </w:style>
  <w:style w:type="paragraph" w:styleId="BodyTextIndent">
    <w:name w:val="Body Text Indent"/>
    <w:basedOn w:val="Normal"/>
    <w:rsid w:val="00B43F83"/>
    <w:rPr>
      <w:i/>
    </w:rPr>
  </w:style>
  <w:style w:type="paragraph" w:styleId="BodyTextIndent3">
    <w:name w:val="Body Text Indent 3"/>
    <w:basedOn w:val="Normal"/>
    <w:rsid w:val="00B43F83"/>
    <w:pPr>
      <w:tabs>
        <w:tab w:val="right" w:leader="dot" w:pos="9000"/>
      </w:tabs>
      <w:ind w:left="1080"/>
    </w:pPr>
    <w:rPr>
      <w:sz w:val="28"/>
    </w:rPr>
  </w:style>
  <w:style w:type="table" w:styleId="TableGrid">
    <w:name w:val="Table Grid"/>
    <w:basedOn w:val="TableNormal"/>
    <w:rsid w:val="00D410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C7376"/>
    <w:rPr>
      <w:rFonts w:ascii="Tahoma" w:hAnsi="Tahoma" w:cs="Tahoma"/>
      <w:sz w:val="16"/>
      <w:szCs w:val="16"/>
    </w:rPr>
  </w:style>
  <w:style w:type="character" w:customStyle="1" w:styleId="FooterChar">
    <w:name w:val="Footer Char"/>
    <w:basedOn w:val="DefaultParagraphFont"/>
    <w:link w:val="Footer"/>
    <w:uiPriority w:val="99"/>
    <w:rsid w:val="00684032"/>
    <w:rPr>
      <w:rFonts w:ascii="VNI-Times" w:hAnsi="VNI-Times"/>
      <w:sz w:val="24"/>
      <w:lang w:val="en-GB"/>
    </w:rPr>
  </w:style>
  <w:style w:type="character" w:customStyle="1" w:styleId="HeaderChar">
    <w:name w:val="Header Char"/>
    <w:basedOn w:val="DefaultParagraphFont"/>
    <w:link w:val="Header"/>
    <w:uiPriority w:val="99"/>
    <w:rsid w:val="00E60BC2"/>
    <w:rPr>
      <w:rFonts w:ascii="VNI-Times" w:hAnsi="VNI-Times"/>
      <w:sz w:val="24"/>
      <w:lang w:val="en-GB"/>
    </w:rPr>
  </w:style>
  <w:style w:type="paragraph" w:styleId="ListParagraph">
    <w:name w:val="List Paragraph"/>
    <w:basedOn w:val="Normal"/>
    <w:uiPriority w:val="34"/>
    <w:qFormat/>
    <w:rsid w:val="00E11E36"/>
    <w:pPr>
      <w:ind w:left="720"/>
      <w:contextualSpacing/>
    </w:pPr>
  </w:style>
  <w:style w:type="character" w:customStyle="1" w:styleId="fontstyle01">
    <w:name w:val="fontstyle01"/>
    <w:rsid w:val="008C0744"/>
    <w:rPr>
      <w:rFonts w:ascii="Times New Roman" w:hAnsi="Times New Roman" w:cs="Times New Roman" w:hint="default"/>
      <w:b w:val="0"/>
      <w:bCs w:val="0"/>
      <w:i w:val="0"/>
      <w:iCs w:val="0"/>
      <w:color w:val="000000"/>
      <w:sz w:val="28"/>
      <w:szCs w:val="28"/>
    </w:rPr>
  </w:style>
  <w:style w:type="paragraph" w:styleId="NormalWeb">
    <w:name w:val="Normal (Web)"/>
    <w:aliases w:val="Char Char Char,Char Char Char Char Char Char Char Char Char Char,Char Char Char Char Char Char Char Char Char Char Char, Char Char25,Char Char25, Char Char Char,Обычный (веб)1,Обычный (веб) Знак,Обычный (веб) Знак1,Обычный (веб) Знак Знак"/>
    <w:basedOn w:val="Normal"/>
    <w:link w:val="NormalWebChar"/>
    <w:uiPriority w:val="99"/>
    <w:qFormat/>
    <w:rsid w:val="00156899"/>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ind w:firstLine="0"/>
      <w:jc w:val="left"/>
    </w:pPr>
    <w:rPr>
      <w:rFonts w:ascii="Verdana" w:hAnsi="Verdana"/>
      <w:szCs w:val="24"/>
      <w:lang w:val="en-US"/>
    </w:rPr>
  </w:style>
  <w:style w:type="character" w:customStyle="1" w:styleId="apple-converted-space">
    <w:name w:val="apple-converted-space"/>
    <w:basedOn w:val="DefaultParagraphFont"/>
    <w:rsid w:val="00156899"/>
  </w:style>
  <w:style w:type="character" w:customStyle="1" w:styleId="NormalWebChar">
    <w:name w:val="Normal (Web) Char"/>
    <w:aliases w:val="Char Char Char Char,Char Char Char Char Char Char Char Char Char Char Char1,Char Char Char Char Char Char Char Char Char Char Char Char, Char Char25 Char,Char Char25 Char, Char Char Char Char,Обычный (веб)1 Char,Обычный (веб) Знак Char"/>
    <w:link w:val="NormalWeb"/>
    <w:uiPriority w:val="99"/>
    <w:locked/>
    <w:rsid w:val="00156899"/>
    <w:rPr>
      <w:rFonts w:ascii="Verdana" w:hAnsi="Verdana"/>
      <w:sz w:val="24"/>
      <w:szCs w:val="24"/>
    </w:rPr>
  </w:style>
  <w:style w:type="character" w:styleId="Strong">
    <w:name w:val="Strong"/>
    <w:basedOn w:val="DefaultParagraphFont"/>
    <w:uiPriority w:val="22"/>
    <w:qFormat/>
    <w:rsid w:val="005A7A03"/>
    <w:rPr>
      <w:b/>
      <w:bCs/>
    </w:rPr>
  </w:style>
  <w:style w:type="character" w:styleId="Hyperlink">
    <w:name w:val="Hyperlink"/>
    <w:rsid w:val="00DD04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707030">
      <w:bodyDiv w:val="1"/>
      <w:marLeft w:val="0"/>
      <w:marRight w:val="0"/>
      <w:marTop w:val="0"/>
      <w:marBottom w:val="0"/>
      <w:divBdr>
        <w:top w:val="none" w:sz="0" w:space="0" w:color="auto"/>
        <w:left w:val="none" w:sz="0" w:space="0" w:color="auto"/>
        <w:bottom w:val="none" w:sz="0" w:space="0" w:color="auto"/>
        <w:right w:val="none" w:sz="0" w:space="0" w:color="auto"/>
      </w:divBdr>
    </w:div>
    <w:div w:id="827133768">
      <w:bodyDiv w:val="1"/>
      <w:marLeft w:val="0"/>
      <w:marRight w:val="0"/>
      <w:marTop w:val="0"/>
      <w:marBottom w:val="0"/>
      <w:divBdr>
        <w:top w:val="none" w:sz="0" w:space="0" w:color="auto"/>
        <w:left w:val="none" w:sz="0" w:space="0" w:color="auto"/>
        <w:bottom w:val="none" w:sz="0" w:space="0" w:color="auto"/>
        <w:right w:val="none" w:sz="0" w:space="0" w:color="auto"/>
      </w:divBdr>
    </w:div>
    <w:div w:id="883951844">
      <w:bodyDiv w:val="1"/>
      <w:marLeft w:val="0"/>
      <w:marRight w:val="0"/>
      <w:marTop w:val="0"/>
      <w:marBottom w:val="0"/>
      <w:divBdr>
        <w:top w:val="none" w:sz="0" w:space="0" w:color="auto"/>
        <w:left w:val="none" w:sz="0" w:space="0" w:color="auto"/>
        <w:bottom w:val="none" w:sz="0" w:space="0" w:color="auto"/>
        <w:right w:val="none" w:sz="0" w:space="0" w:color="auto"/>
      </w:divBdr>
    </w:div>
    <w:div w:id="1576434428">
      <w:bodyDiv w:val="1"/>
      <w:marLeft w:val="0"/>
      <w:marRight w:val="0"/>
      <w:marTop w:val="0"/>
      <w:marBottom w:val="0"/>
      <w:divBdr>
        <w:top w:val="none" w:sz="0" w:space="0" w:color="auto"/>
        <w:left w:val="none" w:sz="0" w:space="0" w:color="auto"/>
        <w:bottom w:val="none" w:sz="0" w:space="0" w:color="auto"/>
        <w:right w:val="none" w:sz="0" w:space="0" w:color="auto"/>
      </w:divBdr>
    </w:div>
    <w:div w:id="1811944353">
      <w:bodyDiv w:val="1"/>
      <w:marLeft w:val="0"/>
      <w:marRight w:val="0"/>
      <w:marTop w:val="0"/>
      <w:marBottom w:val="0"/>
      <w:divBdr>
        <w:top w:val="none" w:sz="0" w:space="0" w:color="auto"/>
        <w:left w:val="none" w:sz="0" w:space="0" w:color="auto"/>
        <w:bottom w:val="none" w:sz="0" w:space="0" w:color="auto"/>
        <w:right w:val="none" w:sz="0" w:space="0" w:color="auto"/>
      </w:divBdr>
    </w:div>
    <w:div w:id="189511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A:\BCTQT98.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E3C03-8365-4B6F-85F1-10778A85F2B2}">
  <ds:schemaRefs>
    <ds:schemaRef ds:uri="http://schemas.openxmlformats.org/officeDocument/2006/bibliography"/>
  </ds:schemaRefs>
</ds:datastoreItem>
</file>

<file path=customXml/itemProps2.xml><?xml version="1.0" encoding="utf-8"?>
<ds:datastoreItem xmlns:ds="http://schemas.openxmlformats.org/officeDocument/2006/customXml" ds:itemID="{D6E39FE2-12D3-4D04-B88D-E6F029178142}"/>
</file>

<file path=customXml/itemProps3.xml><?xml version="1.0" encoding="utf-8"?>
<ds:datastoreItem xmlns:ds="http://schemas.openxmlformats.org/officeDocument/2006/customXml" ds:itemID="{C56340AB-E07B-41E8-A0EE-02D9162A5A20}"/>
</file>

<file path=customXml/itemProps4.xml><?xml version="1.0" encoding="utf-8"?>
<ds:datastoreItem xmlns:ds="http://schemas.openxmlformats.org/officeDocument/2006/customXml" ds:itemID="{9AE82389-1486-43F2-B1E0-2F6A532C5B2B}"/>
</file>

<file path=docProps/app.xml><?xml version="1.0" encoding="utf-8"?>
<Properties xmlns="http://schemas.openxmlformats.org/officeDocument/2006/extended-properties" xmlns:vt="http://schemas.openxmlformats.org/officeDocument/2006/docPropsVTypes">
  <Template>BCTQT98.DOC</Template>
  <TotalTime>1</TotalTime>
  <Pages>7</Pages>
  <Words>2294</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BCTQT97.DOC</vt:lpstr>
    </vt:vector>
  </TitlesOfParts>
  <Company>STCTN</Company>
  <LinksUpToDate>false</LinksUpToDate>
  <CharactersWithSpaces>15345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BCTQT97.DOC</dc:title>
  <dc:creator>USER</dc:creator>
  <cp:lastModifiedBy>USER</cp:lastModifiedBy>
  <cp:revision>3</cp:revision>
  <cp:lastPrinted>2024-12-16T10:54:00Z</cp:lastPrinted>
  <dcterms:created xsi:type="dcterms:W3CDTF">2025-09-30T09:53:00Z</dcterms:created>
  <dcterms:modified xsi:type="dcterms:W3CDTF">2025-10-01T07:17:00Z</dcterms:modified>
</cp:coreProperties>
</file>